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41C898" w14:textId="1D38E92F" w:rsidR="00322EA1" w:rsidRPr="009B11CC" w:rsidRDefault="004F2628" w:rsidP="00FE41FA">
      <w:pPr>
        <w:pStyle w:val="Titel"/>
        <w:jc w:val="both"/>
        <w:rPr>
          <w:lang w:val="en-US"/>
        </w:rPr>
      </w:pPr>
      <w:r w:rsidRPr="009B11CC">
        <w:rPr>
          <w:lang w:val="en-US"/>
        </w:rPr>
        <w:t>S</w:t>
      </w:r>
      <w:r w:rsidR="00064515" w:rsidRPr="009B11CC">
        <w:rPr>
          <w:lang w:val="en-US"/>
        </w:rPr>
        <w:t>t</w:t>
      </w:r>
      <w:r w:rsidRPr="009B11CC">
        <w:rPr>
          <w:lang w:val="en-US"/>
        </w:rPr>
        <w:t>atement of Work (SOW)</w:t>
      </w:r>
    </w:p>
    <w:p w14:paraId="35B6E0EE" w14:textId="77777777" w:rsidR="00064515" w:rsidRPr="00064515" w:rsidRDefault="00064515" w:rsidP="00FE41FA">
      <w:pPr>
        <w:tabs>
          <w:tab w:val="left" w:pos="2835"/>
        </w:tabs>
        <w:spacing w:before="720"/>
        <w:jc w:val="both"/>
      </w:pPr>
      <w:r w:rsidRPr="009B11CC">
        <w:rPr>
          <w:lang w:val="en-US"/>
        </w:rPr>
        <w:t>Projekt-Nr.</w:t>
      </w:r>
      <w:r w:rsidRPr="009B11CC">
        <w:rPr>
          <w:lang w:val="en-US"/>
        </w:rPr>
        <w:tab/>
      </w:r>
      <w:r w:rsidRPr="00064515">
        <w:t>PR0xxxx</w:t>
      </w:r>
    </w:p>
    <w:p w14:paraId="4318D9FF" w14:textId="77777777" w:rsidR="00977B67" w:rsidRPr="00FE41FA" w:rsidRDefault="00977B67" w:rsidP="00FE41FA">
      <w:pPr>
        <w:tabs>
          <w:tab w:val="left" w:pos="2835"/>
        </w:tabs>
        <w:jc w:val="both"/>
      </w:pPr>
    </w:p>
    <w:p w14:paraId="43DFE7D2" w14:textId="2B6FE494" w:rsidR="00064515" w:rsidRPr="00064515" w:rsidRDefault="00064515" w:rsidP="00FE41FA">
      <w:pPr>
        <w:tabs>
          <w:tab w:val="left" w:pos="2835"/>
        </w:tabs>
        <w:jc w:val="both"/>
      </w:pPr>
      <w:r w:rsidRPr="00064515">
        <w:t>Autoren</w:t>
      </w:r>
      <w:r w:rsidRPr="00064515">
        <w:tab/>
      </w:r>
      <w:sdt>
        <w:sdtPr>
          <w:id w:val="938642862"/>
          <w:placeholder>
            <w:docPart w:val="A9EBEC2D9D704B70A07BE3C036313565"/>
          </w:placeholder>
        </w:sdtPr>
        <w:sdtEndPr/>
        <w:sdtContent>
          <w:r w:rsidRPr="00064515">
            <w:t>[Autoren eintragen]</w:t>
          </w:r>
        </w:sdtContent>
      </w:sdt>
    </w:p>
    <w:p w14:paraId="3CE325D6" w14:textId="77777777" w:rsidR="00977B67" w:rsidRPr="00FE41FA" w:rsidRDefault="00977B67" w:rsidP="00FE41FA">
      <w:pPr>
        <w:tabs>
          <w:tab w:val="left" w:pos="2835"/>
        </w:tabs>
        <w:jc w:val="both"/>
      </w:pPr>
    </w:p>
    <w:p w14:paraId="7FCD4990" w14:textId="28BB84D2" w:rsidR="00064515" w:rsidRPr="00064515" w:rsidRDefault="00064515" w:rsidP="00FE41FA">
      <w:pPr>
        <w:tabs>
          <w:tab w:val="left" w:pos="2835"/>
        </w:tabs>
        <w:jc w:val="both"/>
      </w:pPr>
      <w:r w:rsidRPr="00064515">
        <w:t>Version</w:t>
      </w:r>
      <w:r w:rsidRPr="00064515">
        <w:tab/>
      </w:r>
      <w:sdt>
        <w:sdtPr>
          <w:id w:val="1523970280"/>
          <w:placeholder>
            <w:docPart w:val="A9EBEC2D9D704B70A07BE3C036313565"/>
          </w:placeholder>
        </w:sdtPr>
        <w:sdtEndPr/>
        <w:sdtContent>
          <w:r w:rsidRPr="00064515">
            <w:t>[Version eintragen]</w:t>
          </w:r>
        </w:sdtContent>
      </w:sdt>
    </w:p>
    <w:p w14:paraId="3E1FB2E9" w14:textId="77777777" w:rsidR="00977B67" w:rsidRPr="00FE41FA" w:rsidRDefault="00977B67" w:rsidP="00FE41FA">
      <w:pPr>
        <w:tabs>
          <w:tab w:val="left" w:pos="2835"/>
        </w:tabs>
        <w:jc w:val="both"/>
      </w:pPr>
    </w:p>
    <w:p w14:paraId="018C1732" w14:textId="712F4966" w:rsidR="00064515" w:rsidRPr="00064515" w:rsidRDefault="00064515" w:rsidP="00FE41FA">
      <w:pPr>
        <w:tabs>
          <w:tab w:val="left" w:pos="2835"/>
        </w:tabs>
        <w:jc w:val="both"/>
      </w:pPr>
      <w:r w:rsidRPr="00064515">
        <w:t>Datum</w:t>
      </w:r>
      <w:r w:rsidRPr="00064515">
        <w:tab/>
      </w:r>
      <w:sdt>
        <w:sdtPr>
          <w:alias w:val="Publish Date"/>
          <w:tag w:val=""/>
          <w:id w:val="-222676420"/>
          <w:placeholder>
            <w:docPart w:val="928E321E07A94F8D9A77C28B141805FB"/>
          </w:placeholder>
          <w:showingPlcHdr/>
          <w:dataBinding w:prefixMappings="xmlns:ns0='http://schemas.microsoft.com/office/2006/coverPageProps' " w:xpath="/ns0:CoverPageProperties[1]/ns0:PublishDate[1]" w:storeItemID="{55AF091B-3C7A-41E3-B477-F2FDAA23CFDA}"/>
          <w:date>
            <w:dateFormat w:val="dd.MM.yyyy"/>
            <w:lid w:val="de-CH"/>
            <w:storeMappedDataAs w:val="dateTime"/>
            <w:calendar w:val="gregorian"/>
          </w:date>
        </w:sdtPr>
        <w:sdtEndPr/>
        <w:sdtContent>
          <w:r w:rsidRPr="00FE41FA">
            <w:t>[Publish Date]</w:t>
          </w:r>
        </w:sdtContent>
      </w:sdt>
    </w:p>
    <w:p w14:paraId="766292A2" w14:textId="77777777" w:rsidR="00064515" w:rsidRPr="00064515" w:rsidRDefault="00064515" w:rsidP="00FE41FA">
      <w:pPr>
        <w:tabs>
          <w:tab w:val="left" w:pos="2835"/>
        </w:tabs>
        <w:jc w:val="both"/>
      </w:pPr>
    </w:p>
    <w:p w14:paraId="3EA036E8" w14:textId="77777777" w:rsidR="00064515" w:rsidRPr="00064515" w:rsidRDefault="00064515" w:rsidP="00FE41FA">
      <w:pPr>
        <w:tabs>
          <w:tab w:val="left" w:pos="2835"/>
        </w:tabs>
        <w:jc w:val="both"/>
      </w:pPr>
    </w:p>
    <w:p w14:paraId="4B5233CA" w14:textId="4EAF4466" w:rsidR="0054702F" w:rsidRPr="00FE41FA" w:rsidRDefault="00064515" w:rsidP="00A5574D">
      <w:pPr>
        <w:tabs>
          <w:tab w:val="left" w:pos="2835"/>
        </w:tabs>
        <w:ind w:left="2832" w:hanging="2832"/>
        <w:rPr>
          <w:sz w:val="18"/>
          <w:szCs w:val="18"/>
        </w:rPr>
      </w:pPr>
      <w:r w:rsidRPr="00064515">
        <w:t>Für</w:t>
      </w:r>
      <w:r w:rsidRPr="00064515">
        <w:tab/>
      </w:r>
      <w:r w:rsidR="00977B67" w:rsidRPr="00FE41FA">
        <w:tab/>
      </w:r>
      <w:r w:rsidRPr="00064515">
        <w:t>[Firmenname Kunde]</w:t>
      </w:r>
      <w:r w:rsidRPr="00064515">
        <w:br/>
        <w:t>[Strasse, Nr.]</w:t>
      </w:r>
      <w:r w:rsidRPr="00064515">
        <w:br/>
      </w:r>
      <w:r w:rsidR="00A5574D" w:rsidRPr="00A5574D">
        <w:t>[PLZ,</w:t>
      </w:r>
      <w:r w:rsidR="00A5574D">
        <w:t xml:space="preserve"> </w:t>
      </w:r>
      <w:r w:rsidR="00A5574D" w:rsidRPr="00A5574D">
        <w:t>Ort]</w:t>
      </w:r>
      <w:r w:rsidRPr="00064515">
        <w:t xml:space="preserve"> </w:t>
      </w:r>
      <w:r w:rsidRPr="00064515">
        <w:br/>
      </w:r>
    </w:p>
    <w:p w14:paraId="2367306F" w14:textId="2B999A4F" w:rsidR="00064515" w:rsidRPr="00064515" w:rsidRDefault="0054702F" w:rsidP="00FE41FA">
      <w:pPr>
        <w:tabs>
          <w:tab w:val="left" w:pos="2835"/>
        </w:tabs>
        <w:ind w:left="2832" w:hanging="2832"/>
        <w:jc w:val="both"/>
      </w:pPr>
      <w:r w:rsidRPr="00FE41FA">
        <w:rPr>
          <w:sz w:val="18"/>
          <w:szCs w:val="18"/>
        </w:rPr>
        <w:tab/>
      </w:r>
      <w:r w:rsidR="00064515" w:rsidRPr="00064515">
        <w:rPr>
          <w:sz w:val="18"/>
          <w:szCs w:val="18"/>
        </w:rPr>
        <w:t>(nachfolgend «Kunde» genannt)</w:t>
      </w:r>
    </w:p>
    <w:p w14:paraId="48B9D71C" w14:textId="77777777" w:rsidR="00064515" w:rsidRPr="00064515" w:rsidRDefault="00064515" w:rsidP="00FE41FA">
      <w:pPr>
        <w:tabs>
          <w:tab w:val="left" w:pos="2835"/>
        </w:tabs>
        <w:jc w:val="both"/>
      </w:pPr>
    </w:p>
    <w:p w14:paraId="1C7E1D46" w14:textId="1F945D88" w:rsidR="00064515" w:rsidRPr="00064515" w:rsidRDefault="00064515" w:rsidP="00491250">
      <w:pPr>
        <w:tabs>
          <w:tab w:val="left" w:pos="2835"/>
        </w:tabs>
        <w:ind w:left="2835" w:hanging="2835"/>
      </w:pPr>
      <w:r w:rsidRPr="00064515">
        <w:t>Von</w:t>
      </w:r>
      <w:r w:rsidRPr="00064515">
        <w:tab/>
        <w:t xml:space="preserve">avasis </w:t>
      </w:r>
      <w:r w:rsidR="00491250">
        <w:t>GmbH</w:t>
      </w:r>
      <w:r w:rsidRPr="00064515">
        <w:br/>
      </w:r>
      <w:r w:rsidR="00027457">
        <w:t>Ludwig-Erhard-Allee 10</w:t>
      </w:r>
      <w:r w:rsidRPr="00064515">
        <w:br/>
      </w:r>
      <w:r w:rsidR="00027457">
        <w:t>76131 Karlsruhe</w:t>
      </w:r>
      <w:r w:rsidRPr="00064515">
        <w:br/>
        <w:t>Schweiz</w:t>
      </w:r>
    </w:p>
    <w:p w14:paraId="0CE725A7" w14:textId="77777777" w:rsidR="0054702F" w:rsidRPr="00FE41FA" w:rsidRDefault="0054702F" w:rsidP="00FE41FA">
      <w:pPr>
        <w:tabs>
          <w:tab w:val="left" w:pos="2835"/>
        </w:tabs>
        <w:jc w:val="both"/>
        <w:rPr>
          <w:sz w:val="18"/>
          <w:szCs w:val="18"/>
        </w:rPr>
      </w:pPr>
      <w:r w:rsidRPr="00FE41FA">
        <w:rPr>
          <w:sz w:val="18"/>
          <w:szCs w:val="18"/>
        </w:rPr>
        <w:tab/>
      </w:r>
    </w:p>
    <w:p w14:paraId="5C04FDB7" w14:textId="204730B1" w:rsidR="00977B67" w:rsidRPr="00FE41FA" w:rsidRDefault="0054702F" w:rsidP="00FE41FA">
      <w:pPr>
        <w:tabs>
          <w:tab w:val="left" w:pos="2835"/>
        </w:tabs>
        <w:jc w:val="both"/>
      </w:pPr>
      <w:r w:rsidRPr="00FE41FA">
        <w:rPr>
          <w:sz w:val="18"/>
          <w:szCs w:val="18"/>
        </w:rPr>
        <w:tab/>
      </w:r>
      <w:r w:rsidRPr="00064515">
        <w:rPr>
          <w:sz w:val="18"/>
          <w:szCs w:val="18"/>
        </w:rPr>
        <w:t>(nachfolgend «</w:t>
      </w:r>
      <w:r w:rsidRPr="00FE41FA">
        <w:rPr>
          <w:sz w:val="18"/>
          <w:szCs w:val="18"/>
        </w:rPr>
        <w:t>avasis</w:t>
      </w:r>
      <w:r w:rsidRPr="00064515">
        <w:rPr>
          <w:sz w:val="18"/>
          <w:szCs w:val="18"/>
        </w:rPr>
        <w:t>» genannt)</w:t>
      </w:r>
    </w:p>
    <w:p w14:paraId="283652DF" w14:textId="77777777" w:rsidR="00977B67" w:rsidRPr="00FE41FA" w:rsidRDefault="00977B67" w:rsidP="00FE41FA">
      <w:pPr>
        <w:tabs>
          <w:tab w:val="left" w:pos="2835"/>
        </w:tabs>
        <w:jc w:val="both"/>
      </w:pPr>
    </w:p>
    <w:p w14:paraId="2D35C093" w14:textId="468645F3" w:rsidR="00064515" w:rsidRPr="00064515" w:rsidRDefault="00064515" w:rsidP="00FE41FA">
      <w:pPr>
        <w:tabs>
          <w:tab w:val="left" w:pos="2835"/>
        </w:tabs>
        <w:jc w:val="both"/>
      </w:pPr>
      <w:r w:rsidRPr="00064515">
        <w:t>Ihre Kontaktperson</w:t>
      </w:r>
      <w:r w:rsidRPr="00064515">
        <w:tab/>
        <w:t>[Vorname, Name]</w:t>
      </w:r>
    </w:p>
    <w:p w14:paraId="02299F72" w14:textId="2CE683D2" w:rsidR="00064515" w:rsidRPr="009B11CC" w:rsidRDefault="00977B67" w:rsidP="00FE41FA">
      <w:pPr>
        <w:tabs>
          <w:tab w:val="left" w:pos="2835"/>
        </w:tabs>
        <w:jc w:val="both"/>
        <w:rPr>
          <w:lang w:val="fr-CH"/>
        </w:rPr>
      </w:pPr>
      <w:r w:rsidRPr="00FE41FA">
        <w:tab/>
      </w:r>
      <w:r w:rsidR="00064515" w:rsidRPr="009B11CC">
        <w:rPr>
          <w:lang w:val="fr-CH"/>
        </w:rPr>
        <w:t>[T +xx xxx xx xx]</w:t>
      </w:r>
    </w:p>
    <w:p w14:paraId="11D69C4D" w14:textId="225BCC35" w:rsidR="00064515" w:rsidRPr="009B11CC" w:rsidRDefault="00977B67" w:rsidP="00FE41FA">
      <w:pPr>
        <w:tabs>
          <w:tab w:val="left" w:pos="2835"/>
        </w:tabs>
        <w:jc w:val="both"/>
        <w:rPr>
          <w:lang w:val="fr-CH"/>
        </w:rPr>
      </w:pPr>
      <w:r w:rsidRPr="009B11CC">
        <w:rPr>
          <w:lang w:val="fr-CH"/>
        </w:rPr>
        <w:tab/>
      </w:r>
      <w:r w:rsidR="00064515" w:rsidRPr="009B11CC">
        <w:rPr>
          <w:lang w:val="fr-CH"/>
        </w:rPr>
        <w:t>[Mailadresse]</w:t>
      </w:r>
    </w:p>
    <w:p w14:paraId="7136FF2D" w14:textId="77777777" w:rsidR="00064515" w:rsidRPr="009B11CC" w:rsidRDefault="00064515" w:rsidP="00FE41FA">
      <w:pPr>
        <w:tabs>
          <w:tab w:val="left" w:pos="2835"/>
        </w:tabs>
        <w:jc w:val="both"/>
        <w:rPr>
          <w:lang w:val="fr-CH"/>
        </w:rPr>
      </w:pPr>
    </w:p>
    <w:p w14:paraId="30761EB6" w14:textId="77777777" w:rsidR="00977B67" w:rsidRPr="009B11CC" w:rsidRDefault="00977B67" w:rsidP="00FE41FA">
      <w:pPr>
        <w:tabs>
          <w:tab w:val="left" w:pos="2835"/>
        </w:tabs>
        <w:jc w:val="both"/>
        <w:rPr>
          <w:lang w:val="fr-CH"/>
        </w:rPr>
      </w:pPr>
    </w:p>
    <w:p w14:paraId="0CD5A120" w14:textId="77777777" w:rsidR="00977B67" w:rsidRPr="009B11CC" w:rsidRDefault="00977B67" w:rsidP="00FE41FA">
      <w:pPr>
        <w:tabs>
          <w:tab w:val="left" w:pos="2835"/>
        </w:tabs>
        <w:jc w:val="both"/>
        <w:rPr>
          <w:lang w:val="fr-CH"/>
        </w:rPr>
      </w:pPr>
    </w:p>
    <w:p w14:paraId="65E863F2" w14:textId="3E84EF1A" w:rsidR="00064515" w:rsidRPr="00064515" w:rsidRDefault="00064515" w:rsidP="00FE41FA">
      <w:pPr>
        <w:tabs>
          <w:tab w:val="left" w:pos="2835"/>
        </w:tabs>
        <w:jc w:val="both"/>
      </w:pPr>
      <w:r w:rsidRPr="00064515">
        <w:t>Gültig bis</w:t>
      </w:r>
      <w:r w:rsidRPr="00064515">
        <w:tab/>
      </w:r>
      <w:sdt>
        <w:sdtPr>
          <w:id w:val="88745265"/>
          <w:placeholder>
            <w:docPart w:val="D1B26DA57418489FB0A0FF2D269B58BD"/>
          </w:placeholder>
          <w:date>
            <w:dateFormat w:val="dd.MM.yyyy"/>
            <w:lid w:val="de-CH"/>
            <w:storeMappedDataAs w:val="dateTime"/>
            <w:calendar w:val="gregorian"/>
          </w:date>
        </w:sdtPr>
        <w:sdtEndPr/>
        <w:sdtContent>
          <w:r w:rsidRPr="00064515">
            <w:t>Datum eintragen</w:t>
          </w:r>
        </w:sdtContent>
      </w:sdt>
    </w:p>
    <w:p w14:paraId="7271338A" w14:textId="77777777" w:rsidR="00977B67" w:rsidRPr="00FE41FA" w:rsidRDefault="00977B67" w:rsidP="00FE41FA">
      <w:pPr>
        <w:tabs>
          <w:tab w:val="left" w:pos="2835"/>
        </w:tabs>
        <w:jc w:val="both"/>
      </w:pPr>
    </w:p>
    <w:p w14:paraId="6E958E4D" w14:textId="77777777" w:rsidR="00977B67" w:rsidRPr="00FE41FA" w:rsidRDefault="00977B67" w:rsidP="00FE41FA">
      <w:pPr>
        <w:tabs>
          <w:tab w:val="left" w:pos="2835"/>
        </w:tabs>
        <w:jc w:val="both"/>
      </w:pPr>
    </w:p>
    <w:p w14:paraId="1F4F2BD5" w14:textId="7BD3273F" w:rsidR="00064515" w:rsidRPr="00064515" w:rsidRDefault="00064515" w:rsidP="00FE41FA">
      <w:pPr>
        <w:tabs>
          <w:tab w:val="left" w:pos="2835"/>
        </w:tabs>
        <w:jc w:val="both"/>
      </w:pPr>
      <w:r w:rsidRPr="00064515">
        <w:t>Letztes Update</w:t>
      </w:r>
      <w:r w:rsidRPr="00064515">
        <w:tab/>
      </w:r>
      <w:sdt>
        <w:sdtPr>
          <w:id w:val="1194962979"/>
          <w:placeholder>
            <w:docPart w:val="D1B26DA57418489FB0A0FF2D269B58BD"/>
          </w:placeholder>
          <w:date>
            <w:dateFormat w:val="dd.MM.yyyy"/>
            <w:lid w:val="de-CH"/>
            <w:storeMappedDataAs w:val="dateTime"/>
            <w:calendar w:val="gregorian"/>
          </w:date>
        </w:sdtPr>
        <w:sdtEndPr/>
        <w:sdtContent>
          <w:r w:rsidRPr="00064515">
            <w:t>Datum eintragen</w:t>
          </w:r>
        </w:sdtContent>
      </w:sdt>
    </w:p>
    <w:p w14:paraId="02CC4A0F" w14:textId="77777777" w:rsidR="00322EA1" w:rsidRPr="00FE41FA" w:rsidRDefault="00322EA1" w:rsidP="00FE41FA">
      <w:pPr>
        <w:jc w:val="both"/>
      </w:pPr>
      <w:r w:rsidRPr="00FE41FA">
        <w:br w:type="page"/>
      </w:r>
    </w:p>
    <w:p w14:paraId="7241E22F" w14:textId="77777777" w:rsidR="00322EA1" w:rsidRPr="00FE41FA" w:rsidRDefault="00322EA1" w:rsidP="00FE41FA">
      <w:pPr>
        <w:jc w:val="both"/>
      </w:pPr>
    </w:p>
    <w:sdt>
      <w:sdtPr>
        <w:rPr>
          <w:sz w:val="28"/>
          <w:szCs w:val="28"/>
        </w:rPr>
        <w:id w:val="-851804007"/>
        <w:docPartObj>
          <w:docPartGallery w:val="Table of Contents"/>
          <w:docPartUnique/>
        </w:docPartObj>
      </w:sdtPr>
      <w:sdtEndPr>
        <w:rPr>
          <w:b/>
          <w:bCs/>
          <w:sz w:val="22"/>
          <w:szCs w:val="22"/>
        </w:rPr>
      </w:sdtEndPr>
      <w:sdtContent>
        <w:p w14:paraId="648F22E1" w14:textId="77777777" w:rsidR="00322EA1" w:rsidRPr="00FE41FA" w:rsidRDefault="00322EA1" w:rsidP="00FE41FA">
          <w:pPr>
            <w:jc w:val="both"/>
            <w:rPr>
              <w:b/>
              <w:sz w:val="28"/>
              <w:szCs w:val="28"/>
            </w:rPr>
          </w:pPr>
          <w:r w:rsidRPr="00FE41FA">
            <w:rPr>
              <w:b/>
              <w:sz w:val="28"/>
              <w:szCs w:val="28"/>
            </w:rPr>
            <w:t>Inhaltsverzeichnis</w:t>
          </w:r>
        </w:p>
        <w:p w14:paraId="623A019B" w14:textId="77777777" w:rsidR="00322EA1" w:rsidRPr="00FE41FA" w:rsidRDefault="00322EA1" w:rsidP="00FE41FA">
          <w:pPr>
            <w:jc w:val="both"/>
          </w:pPr>
        </w:p>
        <w:p w14:paraId="4EF21AA7" w14:textId="51A2A664" w:rsidR="00307F59" w:rsidRDefault="00322EA1">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r w:rsidRPr="00FE41FA">
            <w:fldChar w:fldCharType="begin"/>
          </w:r>
          <w:r w:rsidRPr="00FE41FA">
            <w:instrText xml:space="preserve"> TOC \o "1-3" \h \z \u </w:instrText>
          </w:r>
          <w:r w:rsidRPr="00FE41FA">
            <w:fldChar w:fldCharType="separate"/>
          </w:r>
          <w:hyperlink w:anchor="_Toc173742485" w:history="1">
            <w:r w:rsidR="00307F59" w:rsidRPr="00446B3A">
              <w:rPr>
                <w:rStyle w:val="Hyperlink"/>
                <w:noProof/>
              </w:rPr>
              <w:t>1</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Einführung</w:t>
            </w:r>
            <w:r w:rsidR="00307F59">
              <w:rPr>
                <w:noProof/>
                <w:webHidden/>
              </w:rPr>
              <w:tab/>
            </w:r>
            <w:r w:rsidR="00307F59">
              <w:rPr>
                <w:noProof/>
                <w:webHidden/>
              </w:rPr>
              <w:fldChar w:fldCharType="begin"/>
            </w:r>
            <w:r w:rsidR="00307F59">
              <w:rPr>
                <w:noProof/>
                <w:webHidden/>
              </w:rPr>
              <w:instrText xml:space="preserve"> PAGEREF _Toc173742485 \h </w:instrText>
            </w:r>
            <w:r w:rsidR="00307F59">
              <w:rPr>
                <w:noProof/>
                <w:webHidden/>
              </w:rPr>
            </w:r>
            <w:r w:rsidR="00307F59">
              <w:rPr>
                <w:noProof/>
                <w:webHidden/>
              </w:rPr>
              <w:fldChar w:fldCharType="separate"/>
            </w:r>
            <w:r w:rsidR="00307F59">
              <w:rPr>
                <w:noProof/>
                <w:webHidden/>
              </w:rPr>
              <w:t>3</w:t>
            </w:r>
            <w:r w:rsidR="00307F59">
              <w:rPr>
                <w:noProof/>
                <w:webHidden/>
              </w:rPr>
              <w:fldChar w:fldCharType="end"/>
            </w:r>
          </w:hyperlink>
        </w:p>
        <w:p w14:paraId="38F564B7" w14:textId="151C7C0E" w:rsidR="00307F59" w:rsidRDefault="0057420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86" w:history="1">
            <w:r w:rsidR="00307F59" w:rsidRPr="00446B3A">
              <w:rPr>
                <w:rStyle w:val="Hyperlink"/>
                <w:noProof/>
              </w:rPr>
              <w:t>2</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Begriffsdefinitionen</w:t>
            </w:r>
            <w:r w:rsidR="00307F59">
              <w:rPr>
                <w:noProof/>
                <w:webHidden/>
              </w:rPr>
              <w:tab/>
            </w:r>
            <w:r w:rsidR="00307F59">
              <w:rPr>
                <w:noProof/>
                <w:webHidden/>
              </w:rPr>
              <w:fldChar w:fldCharType="begin"/>
            </w:r>
            <w:r w:rsidR="00307F59">
              <w:rPr>
                <w:noProof/>
                <w:webHidden/>
              </w:rPr>
              <w:instrText xml:space="preserve"> PAGEREF _Toc173742486 \h </w:instrText>
            </w:r>
            <w:r w:rsidR="00307F59">
              <w:rPr>
                <w:noProof/>
                <w:webHidden/>
              </w:rPr>
            </w:r>
            <w:r w:rsidR="00307F59">
              <w:rPr>
                <w:noProof/>
                <w:webHidden/>
              </w:rPr>
              <w:fldChar w:fldCharType="separate"/>
            </w:r>
            <w:r w:rsidR="00307F59">
              <w:rPr>
                <w:noProof/>
                <w:webHidden/>
              </w:rPr>
              <w:t>4</w:t>
            </w:r>
            <w:r w:rsidR="00307F59">
              <w:rPr>
                <w:noProof/>
                <w:webHidden/>
              </w:rPr>
              <w:fldChar w:fldCharType="end"/>
            </w:r>
          </w:hyperlink>
        </w:p>
        <w:p w14:paraId="39259779" w14:textId="6EDE2CEB" w:rsidR="00307F59" w:rsidRDefault="0057420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87" w:history="1">
            <w:r w:rsidR="00307F59" w:rsidRPr="00446B3A">
              <w:rPr>
                <w:rStyle w:val="Hyperlink"/>
                <w:noProof/>
              </w:rPr>
              <w:t>3</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Leistungsbeschreibung</w:t>
            </w:r>
            <w:r w:rsidR="00307F59">
              <w:rPr>
                <w:noProof/>
                <w:webHidden/>
              </w:rPr>
              <w:tab/>
            </w:r>
            <w:r w:rsidR="00307F59">
              <w:rPr>
                <w:noProof/>
                <w:webHidden/>
              </w:rPr>
              <w:fldChar w:fldCharType="begin"/>
            </w:r>
            <w:r w:rsidR="00307F59">
              <w:rPr>
                <w:noProof/>
                <w:webHidden/>
              </w:rPr>
              <w:instrText xml:space="preserve"> PAGEREF _Toc173742487 \h </w:instrText>
            </w:r>
            <w:r w:rsidR="00307F59">
              <w:rPr>
                <w:noProof/>
                <w:webHidden/>
              </w:rPr>
            </w:r>
            <w:r w:rsidR="00307F59">
              <w:rPr>
                <w:noProof/>
                <w:webHidden/>
              </w:rPr>
              <w:fldChar w:fldCharType="separate"/>
            </w:r>
            <w:r w:rsidR="00307F59">
              <w:rPr>
                <w:noProof/>
                <w:webHidden/>
              </w:rPr>
              <w:t>7</w:t>
            </w:r>
            <w:r w:rsidR="00307F59">
              <w:rPr>
                <w:noProof/>
                <w:webHidden/>
              </w:rPr>
              <w:fldChar w:fldCharType="end"/>
            </w:r>
          </w:hyperlink>
        </w:p>
        <w:p w14:paraId="7230D25F" w14:textId="5F2E216E"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88" w:history="1">
            <w:r w:rsidR="00307F59" w:rsidRPr="00446B3A">
              <w:rPr>
                <w:rStyle w:val="Hyperlink"/>
                <w:noProof/>
              </w:rPr>
              <w:t>3.1</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Projektumfang</w:t>
            </w:r>
            <w:r w:rsidR="00307F59">
              <w:rPr>
                <w:noProof/>
                <w:webHidden/>
              </w:rPr>
              <w:tab/>
            </w:r>
            <w:r w:rsidR="00307F59">
              <w:rPr>
                <w:noProof/>
                <w:webHidden/>
              </w:rPr>
              <w:fldChar w:fldCharType="begin"/>
            </w:r>
            <w:r w:rsidR="00307F59">
              <w:rPr>
                <w:noProof/>
                <w:webHidden/>
              </w:rPr>
              <w:instrText xml:space="preserve"> PAGEREF _Toc173742488 \h </w:instrText>
            </w:r>
            <w:r w:rsidR="00307F59">
              <w:rPr>
                <w:noProof/>
                <w:webHidden/>
              </w:rPr>
            </w:r>
            <w:r w:rsidR="00307F59">
              <w:rPr>
                <w:noProof/>
                <w:webHidden/>
              </w:rPr>
              <w:fldChar w:fldCharType="separate"/>
            </w:r>
            <w:r w:rsidR="00307F59">
              <w:rPr>
                <w:noProof/>
                <w:webHidden/>
              </w:rPr>
              <w:t>7</w:t>
            </w:r>
            <w:r w:rsidR="00307F59">
              <w:rPr>
                <w:noProof/>
                <w:webHidden/>
              </w:rPr>
              <w:fldChar w:fldCharType="end"/>
            </w:r>
          </w:hyperlink>
        </w:p>
        <w:p w14:paraId="56038969" w14:textId="73655F7D"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89" w:history="1">
            <w:r w:rsidR="00307F59" w:rsidRPr="00446B3A">
              <w:rPr>
                <w:rStyle w:val="Hyperlink"/>
                <w:noProof/>
              </w:rPr>
              <w:t>3.2</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Beschreibung des Leistungsumfangs der avasis</w:t>
            </w:r>
            <w:r w:rsidR="00307F59">
              <w:rPr>
                <w:noProof/>
                <w:webHidden/>
              </w:rPr>
              <w:tab/>
            </w:r>
            <w:r w:rsidR="00307F59">
              <w:rPr>
                <w:noProof/>
                <w:webHidden/>
              </w:rPr>
              <w:fldChar w:fldCharType="begin"/>
            </w:r>
            <w:r w:rsidR="00307F59">
              <w:rPr>
                <w:noProof/>
                <w:webHidden/>
              </w:rPr>
              <w:instrText xml:space="preserve"> PAGEREF _Toc173742489 \h </w:instrText>
            </w:r>
            <w:r w:rsidR="00307F59">
              <w:rPr>
                <w:noProof/>
                <w:webHidden/>
              </w:rPr>
            </w:r>
            <w:r w:rsidR="00307F59">
              <w:rPr>
                <w:noProof/>
                <w:webHidden/>
              </w:rPr>
              <w:fldChar w:fldCharType="separate"/>
            </w:r>
            <w:r w:rsidR="00307F59">
              <w:rPr>
                <w:noProof/>
                <w:webHidden/>
              </w:rPr>
              <w:t>7</w:t>
            </w:r>
            <w:r w:rsidR="00307F59">
              <w:rPr>
                <w:noProof/>
                <w:webHidden/>
              </w:rPr>
              <w:fldChar w:fldCharType="end"/>
            </w:r>
          </w:hyperlink>
        </w:p>
        <w:p w14:paraId="60BB6792" w14:textId="4CEFCB1E" w:rsidR="00307F59" w:rsidRDefault="0057420F">
          <w:pPr>
            <w:pStyle w:val="Verzeichnis3"/>
            <w:tabs>
              <w:tab w:val="left" w:pos="120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0" w:history="1">
            <w:r w:rsidR="00307F59" w:rsidRPr="00446B3A">
              <w:rPr>
                <w:rStyle w:val="Hyperlink"/>
                <w:noProof/>
              </w:rPr>
              <w:t>3.2.1</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Stream</w:t>
            </w:r>
            <w:r w:rsidR="00307F59">
              <w:rPr>
                <w:noProof/>
                <w:webHidden/>
              </w:rPr>
              <w:tab/>
            </w:r>
            <w:r w:rsidR="00307F59">
              <w:rPr>
                <w:noProof/>
                <w:webHidden/>
              </w:rPr>
              <w:fldChar w:fldCharType="begin"/>
            </w:r>
            <w:r w:rsidR="00307F59">
              <w:rPr>
                <w:noProof/>
                <w:webHidden/>
              </w:rPr>
              <w:instrText xml:space="preserve"> PAGEREF _Toc173742490 \h </w:instrText>
            </w:r>
            <w:r w:rsidR="00307F59">
              <w:rPr>
                <w:noProof/>
                <w:webHidden/>
              </w:rPr>
            </w:r>
            <w:r w:rsidR="00307F59">
              <w:rPr>
                <w:noProof/>
                <w:webHidden/>
              </w:rPr>
              <w:fldChar w:fldCharType="separate"/>
            </w:r>
            <w:r w:rsidR="00307F59">
              <w:rPr>
                <w:noProof/>
                <w:webHidden/>
              </w:rPr>
              <w:t>7</w:t>
            </w:r>
            <w:r w:rsidR="00307F59">
              <w:rPr>
                <w:noProof/>
                <w:webHidden/>
              </w:rPr>
              <w:fldChar w:fldCharType="end"/>
            </w:r>
          </w:hyperlink>
        </w:p>
        <w:p w14:paraId="1081317F" w14:textId="7159D534"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1" w:history="1">
            <w:r w:rsidR="00307F59" w:rsidRPr="00446B3A">
              <w:rPr>
                <w:rStyle w:val="Hyperlink"/>
                <w:noProof/>
              </w:rPr>
              <w:t>3.3</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Dokumentation der weiteren Vereinbarungen der Parteien</w:t>
            </w:r>
            <w:r w:rsidR="00307F59">
              <w:rPr>
                <w:noProof/>
                <w:webHidden/>
              </w:rPr>
              <w:tab/>
            </w:r>
            <w:r w:rsidR="00307F59">
              <w:rPr>
                <w:noProof/>
                <w:webHidden/>
              </w:rPr>
              <w:fldChar w:fldCharType="begin"/>
            </w:r>
            <w:r w:rsidR="00307F59">
              <w:rPr>
                <w:noProof/>
                <w:webHidden/>
              </w:rPr>
              <w:instrText xml:space="preserve"> PAGEREF _Toc173742491 \h </w:instrText>
            </w:r>
            <w:r w:rsidR="00307F59">
              <w:rPr>
                <w:noProof/>
                <w:webHidden/>
              </w:rPr>
            </w:r>
            <w:r w:rsidR="00307F59">
              <w:rPr>
                <w:noProof/>
                <w:webHidden/>
              </w:rPr>
              <w:fldChar w:fldCharType="separate"/>
            </w:r>
            <w:r w:rsidR="00307F59">
              <w:rPr>
                <w:noProof/>
                <w:webHidden/>
              </w:rPr>
              <w:t>8</w:t>
            </w:r>
            <w:r w:rsidR="00307F59">
              <w:rPr>
                <w:noProof/>
                <w:webHidden/>
              </w:rPr>
              <w:fldChar w:fldCharType="end"/>
            </w:r>
          </w:hyperlink>
        </w:p>
        <w:p w14:paraId="4754865D" w14:textId="18055259" w:rsidR="00307F59" w:rsidRDefault="0057420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2" w:history="1">
            <w:r w:rsidR="00307F59" w:rsidRPr="00446B3A">
              <w:rPr>
                <w:rStyle w:val="Hyperlink"/>
                <w:noProof/>
              </w:rPr>
              <w:t>4</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Umsetzungsansatz: Agiles Vorgehensmodell von avasis</w:t>
            </w:r>
            <w:r w:rsidR="00307F59">
              <w:rPr>
                <w:noProof/>
                <w:webHidden/>
              </w:rPr>
              <w:tab/>
            </w:r>
            <w:r w:rsidR="00307F59">
              <w:rPr>
                <w:noProof/>
                <w:webHidden/>
              </w:rPr>
              <w:fldChar w:fldCharType="begin"/>
            </w:r>
            <w:r w:rsidR="00307F59">
              <w:rPr>
                <w:noProof/>
                <w:webHidden/>
              </w:rPr>
              <w:instrText xml:space="preserve"> PAGEREF _Toc173742492 \h </w:instrText>
            </w:r>
            <w:r w:rsidR="00307F59">
              <w:rPr>
                <w:noProof/>
                <w:webHidden/>
              </w:rPr>
            </w:r>
            <w:r w:rsidR="00307F59">
              <w:rPr>
                <w:noProof/>
                <w:webHidden/>
              </w:rPr>
              <w:fldChar w:fldCharType="separate"/>
            </w:r>
            <w:r w:rsidR="00307F59">
              <w:rPr>
                <w:noProof/>
                <w:webHidden/>
              </w:rPr>
              <w:t>8</w:t>
            </w:r>
            <w:r w:rsidR="00307F59">
              <w:rPr>
                <w:noProof/>
                <w:webHidden/>
              </w:rPr>
              <w:fldChar w:fldCharType="end"/>
            </w:r>
          </w:hyperlink>
        </w:p>
        <w:p w14:paraId="10B38497" w14:textId="5115D991" w:rsidR="00307F59" w:rsidRDefault="0057420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3" w:history="1">
            <w:r w:rsidR="00307F59" w:rsidRPr="00446B3A">
              <w:rPr>
                <w:rStyle w:val="Hyperlink"/>
                <w:noProof/>
              </w:rPr>
              <w:t>5</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Inhalte eines Sprints</w:t>
            </w:r>
            <w:r w:rsidR="00307F59">
              <w:rPr>
                <w:noProof/>
                <w:webHidden/>
              </w:rPr>
              <w:tab/>
            </w:r>
            <w:r w:rsidR="00307F59">
              <w:rPr>
                <w:noProof/>
                <w:webHidden/>
              </w:rPr>
              <w:fldChar w:fldCharType="begin"/>
            </w:r>
            <w:r w:rsidR="00307F59">
              <w:rPr>
                <w:noProof/>
                <w:webHidden/>
              </w:rPr>
              <w:instrText xml:space="preserve"> PAGEREF _Toc173742493 \h </w:instrText>
            </w:r>
            <w:r w:rsidR="00307F59">
              <w:rPr>
                <w:noProof/>
                <w:webHidden/>
              </w:rPr>
            </w:r>
            <w:r w:rsidR="00307F59">
              <w:rPr>
                <w:noProof/>
                <w:webHidden/>
              </w:rPr>
              <w:fldChar w:fldCharType="separate"/>
            </w:r>
            <w:r w:rsidR="00307F59">
              <w:rPr>
                <w:noProof/>
                <w:webHidden/>
              </w:rPr>
              <w:t>8</w:t>
            </w:r>
            <w:r w:rsidR="00307F59">
              <w:rPr>
                <w:noProof/>
                <w:webHidden/>
              </w:rPr>
              <w:fldChar w:fldCharType="end"/>
            </w:r>
          </w:hyperlink>
        </w:p>
        <w:p w14:paraId="51F2506C" w14:textId="3997093F"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4" w:history="1">
            <w:r w:rsidR="00307F59" w:rsidRPr="00446B3A">
              <w:rPr>
                <w:rStyle w:val="Hyperlink"/>
                <w:noProof/>
              </w:rPr>
              <w:t>5.1</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Rollen</w:t>
            </w:r>
            <w:r w:rsidR="00307F59">
              <w:rPr>
                <w:noProof/>
                <w:webHidden/>
              </w:rPr>
              <w:tab/>
            </w:r>
            <w:r w:rsidR="00307F59">
              <w:rPr>
                <w:noProof/>
                <w:webHidden/>
              </w:rPr>
              <w:fldChar w:fldCharType="begin"/>
            </w:r>
            <w:r w:rsidR="00307F59">
              <w:rPr>
                <w:noProof/>
                <w:webHidden/>
              </w:rPr>
              <w:instrText xml:space="preserve"> PAGEREF _Toc173742494 \h </w:instrText>
            </w:r>
            <w:r w:rsidR="00307F59">
              <w:rPr>
                <w:noProof/>
                <w:webHidden/>
              </w:rPr>
            </w:r>
            <w:r w:rsidR="00307F59">
              <w:rPr>
                <w:noProof/>
                <w:webHidden/>
              </w:rPr>
              <w:fldChar w:fldCharType="separate"/>
            </w:r>
            <w:r w:rsidR="00307F59">
              <w:rPr>
                <w:noProof/>
                <w:webHidden/>
              </w:rPr>
              <w:t>8</w:t>
            </w:r>
            <w:r w:rsidR="00307F59">
              <w:rPr>
                <w:noProof/>
                <w:webHidden/>
              </w:rPr>
              <w:fldChar w:fldCharType="end"/>
            </w:r>
          </w:hyperlink>
        </w:p>
        <w:p w14:paraId="58042895" w14:textId="140D51B0"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5" w:history="1">
            <w:r w:rsidR="00307F59" w:rsidRPr="00446B3A">
              <w:rPr>
                <w:rStyle w:val="Hyperlink"/>
                <w:noProof/>
              </w:rPr>
              <w:t>5.2</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Meetings</w:t>
            </w:r>
            <w:r w:rsidR="00307F59">
              <w:rPr>
                <w:noProof/>
                <w:webHidden/>
              </w:rPr>
              <w:tab/>
            </w:r>
            <w:r w:rsidR="00307F59">
              <w:rPr>
                <w:noProof/>
                <w:webHidden/>
              </w:rPr>
              <w:fldChar w:fldCharType="begin"/>
            </w:r>
            <w:r w:rsidR="00307F59">
              <w:rPr>
                <w:noProof/>
                <w:webHidden/>
              </w:rPr>
              <w:instrText xml:space="preserve"> PAGEREF _Toc173742495 \h </w:instrText>
            </w:r>
            <w:r w:rsidR="00307F59">
              <w:rPr>
                <w:noProof/>
                <w:webHidden/>
              </w:rPr>
            </w:r>
            <w:r w:rsidR="00307F59">
              <w:rPr>
                <w:noProof/>
                <w:webHidden/>
              </w:rPr>
              <w:fldChar w:fldCharType="separate"/>
            </w:r>
            <w:r w:rsidR="00307F59">
              <w:rPr>
                <w:noProof/>
                <w:webHidden/>
              </w:rPr>
              <w:t>8</w:t>
            </w:r>
            <w:r w:rsidR="00307F59">
              <w:rPr>
                <w:noProof/>
                <w:webHidden/>
              </w:rPr>
              <w:fldChar w:fldCharType="end"/>
            </w:r>
          </w:hyperlink>
        </w:p>
        <w:p w14:paraId="3295C4CE" w14:textId="7BCD3CD6"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6" w:history="1">
            <w:r w:rsidR="00307F59" w:rsidRPr="00446B3A">
              <w:rPr>
                <w:rStyle w:val="Hyperlink"/>
                <w:noProof/>
              </w:rPr>
              <w:t>5.3</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Sprint Dauer</w:t>
            </w:r>
            <w:r w:rsidR="00307F59">
              <w:rPr>
                <w:noProof/>
                <w:webHidden/>
              </w:rPr>
              <w:tab/>
            </w:r>
            <w:r w:rsidR="00307F59">
              <w:rPr>
                <w:noProof/>
                <w:webHidden/>
              </w:rPr>
              <w:fldChar w:fldCharType="begin"/>
            </w:r>
            <w:r w:rsidR="00307F59">
              <w:rPr>
                <w:noProof/>
                <w:webHidden/>
              </w:rPr>
              <w:instrText xml:space="preserve"> PAGEREF _Toc173742496 \h </w:instrText>
            </w:r>
            <w:r w:rsidR="00307F59">
              <w:rPr>
                <w:noProof/>
                <w:webHidden/>
              </w:rPr>
            </w:r>
            <w:r w:rsidR="00307F59">
              <w:rPr>
                <w:noProof/>
                <w:webHidden/>
              </w:rPr>
              <w:fldChar w:fldCharType="separate"/>
            </w:r>
            <w:r w:rsidR="00307F59">
              <w:rPr>
                <w:noProof/>
                <w:webHidden/>
              </w:rPr>
              <w:t>9</w:t>
            </w:r>
            <w:r w:rsidR="00307F59">
              <w:rPr>
                <w:noProof/>
                <w:webHidden/>
              </w:rPr>
              <w:fldChar w:fldCharType="end"/>
            </w:r>
          </w:hyperlink>
        </w:p>
        <w:p w14:paraId="36ABE329" w14:textId="4C1B7A5F"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7" w:history="1">
            <w:r w:rsidR="00307F59" w:rsidRPr="00446B3A">
              <w:rPr>
                <w:rStyle w:val="Hyperlink"/>
                <w:noProof/>
              </w:rPr>
              <w:t>5.4</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Anforderungen an den Kunden für die effiziente Realisierung der Sprints / POC‘s</w:t>
            </w:r>
            <w:r w:rsidR="00307F59">
              <w:rPr>
                <w:noProof/>
                <w:webHidden/>
              </w:rPr>
              <w:tab/>
            </w:r>
            <w:r w:rsidR="00307F59">
              <w:rPr>
                <w:noProof/>
                <w:webHidden/>
              </w:rPr>
              <w:fldChar w:fldCharType="begin"/>
            </w:r>
            <w:r w:rsidR="00307F59">
              <w:rPr>
                <w:noProof/>
                <w:webHidden/>
              </w:rPr>
              <w:instrText xml:space="preserve"> PAGEREF _Toc173742497 \h </w:instrText>
            </w:r>
            <w:r w:rsidR="00307F59">
              <w:rPr>
                <w:noProof/>
                <w:webHidden/>
              </w:rPr>
            </w:r>
            <w:r w:rsidR="00307F59">
              <w:rPr>
                <w:noProof/>
                <w:webHidden/>
              </w:rPr>
              <w:fldChar w:fldCharType="separate"/>
            </w:r>
            <w:r w:rsidR="00307F59">
              <w:rPr>
                <w:noProof/>
                <w:webHidden/>
              </w:rPr>
              <w:t>9</w:t>
            </w:r>
            <w:r w:rsidR="00307F59">
              <w:rPr>
                <w:noProof/>
                <w:webHidden/>
              </w:rPr>
              <w:fldChar w:fldCharType="end"/>
            </w:r>
          </w:hyperlink>
        </w:p>
        <w:p w14:paraId="7B366AF1" w14:textId="517343A2" w:rsidR="00307F59" w:rsidRDefault="0057420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8" w:history="1">
            <w:r w:rsidR="00307F59" w:rsidRPr="00446B3A">
              <w:rPr>
                <w:rStyle w:val="Hyperlink"/>
                <w:noProof/>
              </w:rPr>
              <w:t>6</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Leistungsabgrenzung der avasis</w:t>
            </w:r>
            <w:r w:rsidR="00307F59">
              <w:rPr>
                <w:noProof/>
                <w:webHidden/>
              </w:rPr>
              <w:tab/>
            </w:r>
            <w:r w:rsidR="00307F59">
              <w:rPr>
                <w:noProof/>
                <w:webHidden/>
              </w:rPr>
              <w:fldChar w:fldCharType="begin"/>
            </w:r>
            <w:r w:rsidR="00307F59">
              <w:rPr>
                <w:noProof/>
                <w:webHidden/>
              </w:rPr>
              <w:instrText xml:space="preserve"> PAGEREF _Toc173742498 \h </w:instrText>
            </w:r>
            <w:r w:rsidR="00307F59">
              <w:rPr>
                <w:noProof/>
                <w:webHidden/>
              </w:rPr>
            </w:r>
            <w:r w:rsidR="00307F59">
              <w:rPr>
                <w:noProof/>
                <w:webHidden/>
              </w:rPr>
              <w:fldChar w:fldCharType="separate"/>
            </w:r>
            <w:r w:rsidR="00307F59">
              <w:rPr>
                <w:noProof/>
                <w:webHidden/>
              </w:rPr>
              <w:t>9</w:t>
            </w:r>
            <w:r w:rsidR="00307F59">
              <w:rPr>
                <w:noProof/>
                <w:webHidden/>
              </w:rPr>
              <w:fldChar w:fldCharType="end"/>
            </w:r>
          </w:hyperlink>
        </w:p>
        <w:p w14:paraId="71B19197" w14:textId="4E66C546" w:rsidR="00307F59" w:rsidRDefault="0057420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499" w:history="1">
            <w:r w:rsidR="00307F59" w:rsidRPr="00446B3A">
              <w:rPr>
                <w:rStyle w:val="Hyperlink"/>
                <w:noProof/>
              </w:rPr>
              <w:t>7</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Verantwortlichkeiten des Kunden</w:t>
            </w:r>
            <w:r w:rsidR="00307F59">
              <w:rPr>
                <w:noProof/>
                <w:webHidden/>
              </w:rPr>
              <w:tab/>
            </w:r>
            <w:r w:rsidR="00307F59">
              <w:rPr>
                <w:noProof/>
                <w:webHidden/>
              </w:rPr>
              <w:fldChar w:fldCharType="begin"/>
            </w:r>
            <w:r w:rsidR="00307F59">
              <w:rPr>
                <w:noProof/>
                <w:webHidden/>
              </w:rPr>
              <w:instrText xml:space="preserve"> PAGEREF _Toc173742499 \h </w:instrText>
            </w:r>
            <w:r w:rsidR="00307F59">
              <w:rPr>
                <w:noProof/>
                <w:webHidden/>
              </w:rPr>
            </w:r>
            <w:r w:rsidR="00307F59">
              <w:rPr>
                <w:noProof/>
                <w:webHidden/>
              </w:rPr>
              <w:fldChar w:fldCharType="separate"/>
            </w:r>
            <w:r w:rsidR="00307F59">
              <w:rPr>
                <w:noProof/>
                <w:webHidden/>
              </w:rPr>
              <w:t>10</w:t>
            </w:r>
            <w:r w:rsidR="00307F59">
              <w:rPr>
                <w:noProof/>
                <w:webHidden/>
              </w:rPr>
              <w:fldChar w:fldCharType="end"/>
            </w:r>
          </w:hyperlink>
        </w:p>
        <w:p w14:paraId="442B3961" w14:textId="5BACCE1B" w:rsidR="00307F59" w:rsidRDefault="0057420F">
          <w:pPr>
            <w:pStyle w:val="Verzeichnis1"/>
            <w:tabs>
              <w:tab w:val="left" w:pos="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0" w:history="1">
            <w:r w:rsidR="00307F59" w:rsidRPr="00446B3A">
              <w:rPr>
                <w:rStyle w:val="Hyperlink"/>
                <w:noProof/>
              </w:rPr>
              <w:t>9</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Vergütung</w:t>
            </w:r>
            <w:r w:rsidR="00307F59">
              <w:rPr>
                <w:noProof/>
                <w:webHidden/>
              </w:rPr>
              <w:tab/>
            </w:r>
            <w:r w:rsidR="00307F59">
              <w:rPr>
                <w:noProof/>
                <w:webHidden/>
              </w:rPr>
              <w:fldChar w:fldCharType="begin"/>
            </w:r>
            <w:r w:rsidR="00307F59">
              <w:rPr>
                <w:noProof/>
                <w:webHidden/>
              </w:rPr>
              <w:instrText xml:space="preserve"> PAGEREF _Toc173742500 \h </w:instrText>
            </w:r>
            <w:r w:rsidR="00307F59">
              <w:rPr>
                <w:noProof/>
                <w:webHidden/>
              </w:rPr>
            </w:r>
            <w:r w:rsidR="00307F59">
              <w:rPr>
                <w:noProof/>
                <w:webHidden/>
              </w:rPr>
              <w:fldChar w:fldCharType="separate"/>
            </w:r>
            <w:r w:rsidR="00307F59">
              <w:rPr>
                <w:noProof/>
                <w:webHidden/>
              </w:rPr>
              <w:t>11</w:t>
            </w:r>
            <w:r w:rsidR="00307F59">
              <w:rPr>
                <w:noProof/>
                <w:webHidden/>
              </w:rPr>
              <w:fldChar w:fldCharType="end"/>
            </w:r>
          </w:hyperlink>
        </w:p>
        <w:p w14:paraId="49450AE4" w14:textId="684D9D7D" w:rsidR="00307F59" w:rsidRDefault="0057420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1" w:history="1">
            <w:r w:rsidR="00307F59" w:rsidRPr="00446B3A">
              <w:rPr>
                <w:rStyle w:val="Hyperlink"/>
                <w:noProof/>
              </w:rPr>
              <w:t>10</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Dienstleistungsangebot</w:t>
            </w:r>
            <w:r w:rsidR="00307F59">
              <w:rPr>
                <w:noProof/>
                <w:webHidden/>
              </w:rPr>
              <w:tab/>
            </w:r>
            <w:r w:rsidR="00307F59">
              <w:rPr>
                <w:noProof/>
                <w:webHidden/>
              </w:rPr>
              <w:fldChar w:fldCharType="begin"/>
            </w:r>
            <w:r w:rsidR="00307F59">
              <w:rPr>
                <w:noProof/>
                <w:webHidden/>
              </w:rPr>
              <w:instrText xml:space="preserve"> PAGEREF _Toc173742501 \h </w:instrText>
            </w:r>
            <w:r w:rsidR="00307F59">
              <w:rPr>
                <w:noProof/>
                <w:webHidden/>
              </w:rPr>
            </w:r>
            <w:r w:rsidR="00307F59">
              <w:rPr>
                <w:noProof/>
                <w:webHidden/>
              </w:rPr>
              <w:fldChar w:fldCharType="separate"/>
            </w:r>
            <w:r w:rsidR="00307F59">
              <w:rPr>
                <w:noProof/>
                <w:webHidden/>
              </w:rPr>
              <w:t>11</w:t>
            </w:r>
            <w:r w:rsidR="00307F59">
              <w:rPr>
                <w:noProof/>
                <w:webHidden/>
              </w:rPr>
              <w:fldChar w:fldCharType="end"/>
            </w:r>
          </w:hyperlink>
        </w:p>
        <w:p w14:paraId="78BF9FB2" w14:textId="1E1B7A6C"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2" w:history="1">
            <w:r w:rsidR="00307F59" w:rsidRPr="00446B3A">
              <w:rPr>
                <w:rStyle w:val="Hyperlink"/>
                <w:noProof/>
                <w:lang w:val="en-US"/>
              </w:rPr>
              <w:t>10.1</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lang w:val="en-US"/>
              </w:rPr>
              <w:t>Stream II (time and material based)</w:t>
            </w:r>
            <w:r w:rsidR="00307F59">
              <w:rPr>
                <w:noProof/>
                <w:webHidden/>
              </w:rPr>
              <w:tab/>
            </w:r>
            <w:r w:rsidR="00307F59">
              <w:rPr>
                <w:noProof/>
                <w:webHidden/>
              </w:rPr>
              <w:fldChar w:fldCharType="begin"/>
            </w:r>
            <w:r w:rsidR="00307F59">
              <w:rPr>
                <w:noProof/>
                <w:webHidden/>
              </w:rPr>
              <w:instrText xml:space="preserve"> PAGEREF _Toc173742502 \h </w:instrText>
            </w:r>
            <w:r w:rsidR="00307F59">
              <w:rPr>
                <w:noProof/>
                <w:webHidden/>
              </w:rPr>
            </w:r>
            <w:r w:rsidR="00307F59">
              <w:rPr>
                <w:noProof/>
                <w:webHidden/>
              </w:rPr>
              <w:fldChar w:fldCharType="separate"/>
            </w:r>
            <w:r w:rsidR="00307F59">
              <w:rPr>
                <w:noProof/>
                <w:webHidden/>
              </w:rPr>
              <w:t>11</w:t>
            </w:r>
            <w:r w:rsidR="00307F59">
              <w:rPr>
                <w:noProof/>
                <w:webHidden/>
              </w:rPr>
              <w:fldChar w:fldCharType="end"/>
            </w:r>
          </w:hyperlink>
        </w:p>
        <w:p w14:paraId="6A5E6BD1" w14:textId="38876507" w:rsidR="00307F59" w:rsidRDefault="0057420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3" w:history="1">
            <w:r w:rsidR="00307F59" w:rsidRPr="00446B3A">
              <w:rPr>
                <w:rStyle w:val="Hyperlink"/>
                <w:noProof/>
                <w:lang w:val="fr-CH"/>
              </w:rPr>
              <w:t>10.1.1</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lang w:val="fr-CH"/>
              </w:rPr>
              <w:t>PI Part Management / BOM Management / Vendor Management</w:t>
            </w:r>
            <w:r w:rsidR="00307F59">
              <w:rPr>
                <w:noProof/>
                <w:webHidden/>
              </w:rPr>
              <w:tab/>
            </w:r>
            <w:r w:rsidR="00307F59">
              <w:rPr>
                <w:noProof/>
                <w:webHidden/>
              </w:rPr>
              <w:fldChar w:fldCharType="begin"/>
            </w:r>
            <w:r w:rsidR="00307F59">
              <w:rPr>
                <w:noProof/>
                <w:webHidden/>
              </w:rPr>
              <w:instrText xml:space="preserve"> PAGEREF _Toc173742503 \h </w:instrText>
            </w:r>
            <w:r w:rsidR="00307F59">
              <w:rPr>
                <w:noProof/>
                <w:webHidden/>
              </w:rPr>
            </w:r>
            <w:r w:rsidR="00307F59">
              <w:rPr>
                <w:noProof/>
                <w:webHidden/>
              </w:rPr>
              <w:fldChar w:fldCharType="separate"/>
            </w:r>
            <w:r w:rsidR="00307F59">
              <w:rPr>
                <w:noProof/>
                <w:webHidden/>
              </w:rPr>
              <w:t>11</w:t>
            </w:r>
            <w:r w:rsidR="00307F59">
              <w:rPr>
                <w:noProof/>
                <w:webHidden/>
              </w:rPr>
              <w:fldChar w:fldCharType="end"/>
            </w:r>
          </w:hyperlink>
        </w:p>
        <w:p w14:paraId="435B3061" w14:textId="410F5203" w:rsidR="00307F59" w:rsidRDefault="0057420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4" w:history="1">
            <w:r w:rsidR="00307F59" w:rsidRPr="00446B3A">
              <w:rPr>
                <w:rStyle w:val="Hyperlink"/>
                <w:noProof/>
              </w:rPr>
              <w:t>10.1.2</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PI Library Management / Classification</w:t>
            </w:r>
            <w:r w:rsidR="00307F59">
              <w:rPr>
                <w:noProof/>
                <w:webHidden/>
              </w:rPr>
              <w:tab/>
            </w:r>
            <w:r w:rsidR="00307F59">
              <w:rPr>
                <w:noProof/>
                <w:webHidden/>
              </w:rPr>
              <w:fldChar w:fldCharType="begin"/>
            </w:r>
            <w:r w:rsidR="00307F59">
              <w:rPr>
                <w:noProof/>
                <w:webHidden/>
              </w:rPr>
              <w:instrText xml:space="preserve"> PAGEREF _Toc173742504 \h </w:instrText>
            </w:r>
            <w:r w:rsidR="00307F59">
              <w:rPr>
                <w:noProof/>
                <w:webHidden/>
              </w:rPr>
            </w:r>
            <w:r w:rsidR="00307F59">
              <w:rPr>
                <w:noProof/>
                <w:webHidden/>
              </w:rPr>
              <w:fldChar w:fldCharType="separate"/>
            </w:r>
            <w:r w:rsidR="00307F59">
              <w:rPr>
                <w:noProof/>
                <w:webHidden/>
              </w:rPr>
              <w:t>12</w:t>
            </w:r>
            <w:r w:rsidR="00307F59">
              <w:rPr>
                <w:noProof/>
                <w:webHidden/>
              </w:rPr>
              <w:fldChar w:fldCharType="end"/>
            </w:r>
          </w:hyperlink>
        </w:p>
        <w:p w14:paraId="1C5BD1F5" w14:textId="14A74AB7" w:rsidR="00307F59" w:rsidRDefault="0057420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5" w:history="1">
            <w:r w:rsidR="00307F59" w:rsidRPr="00446B3A">
              <w:rPr>
                <w:rStyle w:val="Hyperlink"/>
                <w:noProof/>
              </w:rPr>
              <w:t>10.1.3</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PI eCAD Vollintegration</w:t>
            </w:r>
            <w:r w:rsidR="00307F59">
              <w:rPr>
                <w:noProof/>
                <w:webHidden/>
              </w:rPr>
              <w:tab/>
            </w:r>
            <w:r w:rsidR="00307F59">
              <w:rPr>
                <w:noProof/>
                <w:webHidden/>
              </w:rPr>
              <w:fldChar w:fldCharType="begin"/>
            </w:r>
            <w:r w:rsidR="00307F59">
              <w:rPr>
                <w:noProof/>
                <w:webHidden/>
              </w:rPr>
              <w:instrText xml:space="preserve"> PAGEREF _Toc173742505 \h </w:instrText>
            </w:r>
            <w:r w:rsidR="00307F59">
              <w:rPr>
                <w:noProof/>
                <w:webHidden/>
              </w:rPr>
            </w:r>
            <w:r w:rsidR="00307F59">
              <w:rPr>
                <w:noProof/>
                <w:webHidden/>
              </w:rPr>
              <w:fldChar w:fldCharType="separate"/>
            </w:r>
            <w:r w:rsidR="00307F59">
              <w:rPr>
                <w:noProof/>
                <w:webHidden/>
              </w:rPr>
              <w:t>12</w:t>
            </w:r>
            <w:r w:rsidR="00307F59">
              <w:rPr>
                <w:noProof/>
                <w:webHidden/>
              </w:rPr>
              <w:fldChar w:fldCharType="end"/>
            </w:r>
          </w:hyperlink>
        </w:p>
        <w:p w14:paraId="099259E2" w14:textId="3CB46714" w:rsidR="00307F59" w:rsidRDefault="0057420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6" w:history="1">
            <w:r w:rsidR="00307F59" w:rsidRPr="00446B3A">
              <w:rPr>
                <w:rStyle w:val="Hyperlink"/>
                <w:noProof/>
              </w:rPr>
              <w:t>10.1.4</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PI Gesamtprojektleitung Part Management, eCAD, Library</w:t>
            </w:r>
            <w:r w:rsidR="00307F59">
              <w:rPr>
                <w:noProof/>
                <w:webHidden/>
              </w:rPr>
              <w:tab/>
            </w:r>
            <w:r w:rsidR="00307F59">
              <w:rPr>
                <w:noProof/>
                <w:webHidden/>
              </w:rPr>
              <w:fldChar w:fldCharType="begin"/>
            </w:r>
            <w:r w:rsidR="00307F59">
              <w:rPr>
                <w:noProof/>
                <w:webHidden/>
              </w:rPr>
              <w:instrText xml:space="preserve"> PAGEREF _Toc173742506 \h </w:instrText>
            </w:r>
            <w:r w:rsidR="00307F59">
              <w:rPr>
                <w:noProof/>
                <w:webHidden/>
              </w:rPr>
            </w:r>
            <w:r w:rsidR="00307F59">
              <w:rPr>
                <w:noProof/>
                <w:webHidden/>
              </w:rPr>
              <w:fldChar w:fldCharType="separate"/>
            </w:r>
            <w:r w:rsidR="00307F59">
              <w:rPr>
                <w:noProof/>
                <w:webHidden/>
              </w:rPr>
              <w:t>12</w:t>
            </w:r>
            <w:r w:rsidR="00307F59">
              <w:rPr>
                <w:noProof/>
                <w:webHidden/>
              </w:rPr>
              <w:fldChar w:fldCharType="end"/>
            </w:r>
          </w:hyperlink>
        </w:p>
        <w:p w14:paraId="4E8ED737" w14:textId="4DEA2E31" w:rsidR="00307F59" w:rsidRDefault="0057420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7" w:history="1">
            <w:r w:rsidR="00307F59" w:rsidRPr="00446B3A">
              <w:rPr>
                <w:rStyle w:val="Hyperlink"/>
                <w:noProof/>
              </w:rPr>
              <w:t>10.1.5</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PI Gesamtprojektleitung für Migrationspfad</w:t>
            </w:r>
            <w:r w:rsidR="00307F59">
              <w:rPr>
                <w:noProof/>
                <w:webHidden/>
              </w:rPr>
              <w:tab/>
            </w:r>
            <w:r w:rsidR="00307F59">
              <w:rPr>
                <w:noProof/>
                <w:webHidden/>
              </w:rPr>
              <w:fldChar w:fldCharType="begin"/>
            </w:r>
            <w:r w:rsidR="00307F59">
              <w:rPr>
                <w:noProof/>
                <w:webHidden/>
              </w:rPr>
              <w:instrText xml:space="preserve"> PAGEREF _Toc173742507 \h </w:instrText>
            </w:r>
            <w:r w:rsidR="00307F59">
              <w:rPr>
                <w:noProof/>
                <w:webHidden/>
              </w:rPr>
            </w:r>
            <w:r w:rsidR="00307F59">
              <w:rPr>
                <w:noProof/>
                <w:webHidden/>
              </w:rPr>
              <w:fldChar w:fldCharType="separate"/>
            </w:r>
            <w:r w:rsidR="00307F59">
              <w:rPr>
                <w:noProof/>
                <w:webHidden/>
              </w:rPr>
              <w:t>12</w:t>
            </w:r>
            <w:r w:rsidR="00307F59">
              <w:rPr>
                <w:noProof/>
                <w:webHidden/>
              </w:rPr>
              <w:fldChar w:fldCharType="end"/>
            </w:r>
          </w:hyperlink>
        </w:p>
        <w:p w14:paraId="58E347F3" w14:textId="5F5A2A8B" w:rsidR="00307F59" w:rsidRDefault="0057420F">
          <w:pPr>
            <w:pStyle w:val="Verzeichnis3"/>
            <w:tabs>
              <w:tab w:val="left" w:pos="144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8" w:history="1">
            <w:r w:rsidR="00307F59" w:rsidRPr="00446B3A">
              <w:rPr>
                <w:rStyle w:val="Hyperlink"/>
                <w:noProof/>
              </w:rPr>
              <w:t>10.1.6</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Kostenübersicht</w:t>
            </w:r>
            <w:r w:rsidR="00307F59">
              <w:rPr>
                <w:noProof/>
                <w:webHidden/>
              </w:rPr>
              <w:tab/>
            </w:r>
            <w:r w:rsidR="00307F59">
              <w:rPr>
                <w:noProof/>
                <w:webHidden/>
              </w:rPr>
              <w:fldChar w:fldCharType="begin"/>
            </w:r>
            <w:r w:rsidR="00307F59">
              <w:rPr>
                <w:noProof/>
                <w:webHidden/>
              </w:rPr>
              <w:instrText xml:space="preserve"> PAGEREF _Toc173742508 \h </w:instrText>
            </w:r>
            <w:r w:rsidR="00307F59">
              <w:rPr>
                <w:noProof/>
                <w:webHidden/>
              </w:rPr>
            </w:r>
            <w:r w:rsidR="00307F59">
              <w:rPr>
                <w:noProof/>
                <w:webHidden/>
              </w:rPr>
              <w:fldChar w:fldCharType="separate"/>
            </w:r>
            <w:r w:rsidR="00307F59">
              <w:rPr>
                <w:noProof/>
                <w:webHidden/>
              </w:rPr>
              <w:t>13</w:t>
            </w:r>
            <w:r w:rsidR="00307F59">
              <w:rPr>
                <w:noProof/>
                <w:webHidden/>
              </w:rPr>
              <w:fldChar w:fldCharType="end"/>
            </w:r>
          </w:hyperlink>
        </w:p>
        <w:p w14:paraId="224C0F7E" w14:textId="26A6BAE3" w:rsidR="00307F59" w:rsidRDefault="0057420F">
          <w:pPr>
            <w:pStyle w:val="Verzeichnis2"/>
            <w:tabs>
              <w:tab w:val="left" w:pos="96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09" w:history="1">
            <w:r w:rsidR="00307F59" w:rsidRPr="00446B3A">
              <w:rPr>
                <w:rStyle w:val="Hyperlink"/>
                <w:noProof/>
              </w:rPr>
              <w:t>10.2</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Abruf und Gültigkeit</w:t>
            </w:r>
            <w:r w:rsidR="00307F59">
              <w:rPr>
                <w:noProof/>
                <w:webHidden/>
              </w:rPr>
              <w:tab/>
            </w:r>
            <w:r w:rsidR="00307F59">
              <w:rPr>
                <w:noProof/>
                <w:webHidden/>
              </w:rPr>
              <w:fldChar w:fldCharType="begin"/>
            </w:r>
            <w:r w:rsidR="00307F59">
              <w:rPr>
                <w:noProof/>
                <w:webHidden/>
              </w:rPr>
              <w:instrText xml:space="preserve"> PAGEREF _Toc173742509 \h </w:instrText>
            </w:r>
            <w:r w:rsidR="00307F59">
              <w:rPr>
                <w:noProof/>
                <w:webHidden/>
              </w:rPr>
            </w:r>
            <w:r w:rsidR="00307F59">
              <w:rPr>
                <w:noProof/>
                <w:webHidden/>
              </w:rPr>
              <w:fldChar w:fldCharType="separate"/>
            </w:r>
            <w:r w:rsidR="00307F59">
              <w:rPr>
                <w:noProof/>
                <w:webHidden/>
              </w:rPr>
              <w:t>13</w:t>
            </w:r>
            <w:r w:rsidR="00307F59">
              <w:rPr>
                <w:noProof/>
                <w:webHidden/>
              </w:rPr>
              <w:fldChar w:fldCharType="end"/>
            </w:r>
          </w:hyperlink>
        </w:p>
        <w:p w14:paraId="5AFB22EC" w14:textId="0AB4597C" w:rsidR="00307F59" w:rsidRDefault="0057420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10" w:history="1">
            <w:r w:rsidR="00307F59" w:rsidRPr="00446B3A">
              <w:rPr>
                <w:rStyle w:val="Hyperlink"/>
                <w:noProof/>
              </w:rPr>
              <w:t>11</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Ansprechpartner</w:t>
            </w:r>
            <w:r w:rsidR="00307F59">
              <w:rPr>
                <w:noProof/>
                <w:webHidden/>
              </w:rPr>
              <w:tab/>
            </w:r>
            <w:r w:rsidR="00307F59">
              <w:rPr>
                <w:noProof/>
                <w:webHidden/>
              </w:rPr>
              <w:fldChar w:fldCharType="begin"/>
            </w:r>
            <w:r w:rsidR="00307F59">
              <w:rPr>
                <w:noProof/>
                <w:webHidden/>
              </w:rPr>
              <w:instrText xml:space="preserve"> PAGEREF _Toc173742510 \h </w:instrText>
            </w:r>
            <w:r w:rsidR="00307F59">
              <w:rPr>
                <w:noProof/>
                <w:webHidden/>
              </w:rPr>
            </w:r>
            <w:r w:rsidR="00307F59">
              <w:rPr>
                <w:noProof/>
                <w:webHidden/>
              </w:rPr>
              <w:fldChar w:fldCharType="separate"/>
            </w:r>
            <w:r w:rsidR="00307F59">
              <w:rPr>
                <w:noProof/>
                <w:webHidden/>
              </w:rPr>
              <w:t>13</w:t>
            </w:r>
            <w:r w:rsidR="00307F59">
              <w:rPr>
                <w:noProof/>
                <w:webHidden/>
              </w:rPr>
              <w:fldChar w:fldCharType="end"/>
            </w:r>
          </w:hyperlink>
        </w:p>
        <w:p w14:paraId="6F77A2E1" w14:textId="1CC092EC" w:rsidR="00307F59" w:rsidRDefault="0057420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11" w:history="1">
            <w:r w:rsidR="00307F59" w:rsidRPr="00446B3A">
              <w:rPr>
                <w:rStyle w:val="Hyperlink"/>
                <w:noProof/>
              </w:rPr>
              <w:t>12</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Einsatzplanung</w:t>
            </w:r>
            <w:r w:rsidR="00307F59">
              <w:rPr>
                <w:noProof/>
                <w:webHidden/>
              </w:rPr>
              <w:tab/>
            </w:r>
            <w:r w:rsidR="00307F59">
              <w:rPr>
                <w:noProof/>
                <w:webHidden/>
              </w:rPr>
              <w:fldChar w:fldCharType="begin"/>
            </w:r>
            <w:r w:rsidR="00307F59">
              <w:rPr>
                <w:noProof/>
                <w:webHidden/>
              </w:rPr>
              <w:instrText xml:space="preserve"> PAGEREF _Toc173742511 \h </w:instrText>
            </w:r>
            <w:r w:rsidR="00307F59">
              <w:rPr>
                <w:noProof/>
                <w:webHidden/>
              </w:rPr>
            </w:r>
            <w:r w:rsidR="00307F59">
              <w:rPr>
                <w:noProof/>
                <w:webHidden/>
              </w:rPr>
              <w:fldChar w:fldCharType="separate"/>
            </w:r>
            <w:r w:rsidR="00307F59">
              <w:rPr>
                <w:noProof/>
                <w:webHidden/>
              </w:rPr>
              <w:t>13</w:t>
            </w:r>
            <w:r w:rsidR="00307F59">
              <w:rPr>
                <w:noProof/>
                <w:webHidden/>
              </w:rPr>
              <w:fldChar w:fldCharType="end"/>
            </w:r>
          </w:hyperlink>
        </w:p>
        <w:p w14:paraId="5BB08833" w14:textId="14DCF463" w:rsidR="00307F59" w:rsidRDefault="0057420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12" w:history="1">
            <w:r w:rsidR="00307F59" w:rsidRPr="00446B3A">
              <w:rPr>
                <w:rStyle w:val="Hyperlink"/>
                <w:noProof/>
              </w:rPr>
              <w:t>13</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Verfahren für Projektänderungen</w:t>
            </w:r>
            <w:r w:rsidR="00307F59">
              <w:rPr>
                <w:noProof/>
                <w:webHidden/>
              </w:rPr>
              <w:tab/>
            </w:r>
            <w:r w:rsidR="00307F59">
              <w:rPr>
                <w:noProof/>
                <w:webHidden/>
              </w:rPr>
              <w:fldChar w:fldCharType="begin"/>
            </w:r>
            <w:r w:rsidR="00307F59">
              <w:rPr>
                <w:noProof/>
                <w:webHidden/>
              </w:rPr>
              <w:instrText xml:space="preserve"> PAGEREF _Toc173742512 \h </w:instrText>
            </w:r>
            <w:r w:rsidR="00307F59">
              <w:rPr>
                <w:noProof/>
                <w:webHidden/>
              </w:rPr>
            </w:r>
            <w:r w:rsidR="00307F59">
              <w:rPr>
                <w:noProof/>
                <w:webHidden/>
              </w:rPr>
              <w:fldChar w:fldCharType="separate"/>
            </w:r>
            <w:r w:rsidR="00307F59">
              <w:rPr>
                <w:noProof/>
                <w:webHidden/>
              </w:rPr>
              <w:t>14</w:t>
            </w:r>
            <w:r w:rsidR="00307F59">
              <w:rPr>
                <w:noProof/>
                <w:webHidden/>
              </w:rPr>
              <w:fldChar w:fldCharType="end"/>
            </w:r>
          </w:hyperlink>
        </w:p>
        <w:p w14:paraId="1E65ED1D" w14:textId="3C984718" w:rsidR="00307F59" w:rsidRDefault="0057420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13" w:history="1">
            <w:r w:rsidR="00307F59" w:rsidRPr="00446B3A">
              <w:rPr>
                <w:rStyle w:val="Hyperlink"/>
                <w:noProof/>
              </w:rPr>
              <w:t>14</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Testzeitraum</w:t>
            </w:r>
            <w:r w:rsidR="00307F59">
              <w:rPr>
                <w:noProof/>
                <w:webHidden/>
              </w:rPr>
              <w:tab/>
            </w:r>
            <w:r w:rsidR="00307F59">
              <w:rPr>
                <w:noProof/>
                <w:webHidden/>
              </w:rPr>
              <w:fldChar w:fldCharType="begin"/>
            </w:r>
            <w:r w:rsidR="00307F59">
              <w:rPr>
                <w:noProof/>
                <w:webHidden/>
              </w:rPr>
              <w:instrText xml:space="preserve"> PAGEREF _Toc173742513 \h </w:instrText>
            </w:r>
            <w:r w:rsidR="00307F59">
              <w:rPr>
                <w:noProof/>
                <w:webHidden/>
              </w:rPr>
            </w:r>
            <w:r w:rsidR="00307F59">
              <w:rPr>
                <w:noProof/>
                <w:webHidden/>
              </w:rPr>
              <w:fldChar w:fldCharType="separate"/>
            </w:r>
            <w:r w:rsidR="00307F59">
              <w:rPr>
                <w:noProof/>
                <w:webHidden/>
              </w:rPr>
              <w:t>15</w:t>
            </w:r>
            <w:r w:rsidR="00307F59">
              <w:rPr>
                <w:noProof/>
                <w:webHidden/>
              </w:rPr>
              <w:fldChar w:fldCharType="end"/>
            </w:r>
          </w:hyperlink>
        </w:p>
        <w:p w14:paraId="47462A2E" w14:textId="7485ED09" w:rsidR="00307F59" w:rsidRDefault="0057420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14" w:history="1">
            <w:r w:rsidR="00307F59" w:rsidRPr="00446B3A">
              <w:rPr>
                <w:rStyle w:val="Hyperlink"/>
                <w:noProof/>
              </w:rPr>
              <w:t>15</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Lizenzen; weitere Software-Vereinbarungen</w:t>
            </w:r>
            <w:r w:rsidR="00307F59">
              <w:rPr>
                <w:noProof/>
                <w:webHidden/>
              </w:rPr>
              <w:tab/>
            </w:r>
            <w:r w:rsidR="00307F59">
              <w:rPr>
                <w:noProof/>
                <w:webHidden/>
              </w:rPr>
              <w:fldChar w:fldCharType="begin"/>
            </w:r>
            <w:r w:rsidR="00307F59">
              <w:rPr>
                <w:noProof/>
                <w:webHidden/>
              </w:rPr>
              <w:instrText xml:space="preserve"> PAGEREF _Toc173742514 \h </w:instrText>
            </w:r>
            <w:r w:rsidR="00307F59">
              <w:rPr>
                <w:noProof/>
                <w:webHidden/>
              </w:rPr>
            </w:r>
            <w:r w:rsidR="00307F59">
              <w:rPr>
                <w:noProof/>
                <w:webHidden/>
              </w:rPr>
              <w:fldChar w:fldCharType="separate"/>
            </w:r>
            <w:r w:rsidR="00307F59">
              <w:rPr>
                <w:noProof/>
                <w:webHidden/>
              </w:rPr>
              <w:t>16</w:t>
            </w:r>
            <w:r w:rsidR="00307F59">
              <w:rPr>
                <w:noProof/>
                <w:webHidden/>
              </w:rPr>
              <w:fldChar w:fldCharType="end"/>
            </w:r>
          </w:hyperlink>
        </w:p>
        <w:p w14:paraId="69CD0CD6" w14:textId="48BFA525" w:rsidR="00307F59" w:rsidRDefault="0057420F">
          <w:pPr>
            <w:pStyle w:val="Verzeichnis1"/>
            <w:tabs>
              <w:tab w:val="left" w:pos="720"/>
              <w:tab w:val="right" w:leader="dot" w:pos="9344"/>
            </w:tabs>
            <w:rPr>
              <w:rFonts w:asciiTheme="minorHAnsi" w:eastAsiaTheme="minorEastAsia" w:hAnsiTheme="minorHAnsi"/>
              <w:noProof/>
              <w:color w:val="auto"/>
              <w:kern w:val="2"/>
              <w:sz w:val="24"/>
              <w:szCs w:val="24"/>
              <w:lang w:eastAsia="de-CH"/>
              <w14:ligatures w14:val="standardContextual"/>
            </w:rPr>
          </w:pPr>
          <w:hyperlink w:anchor="_Toc173742515" w:history="1">
            <w:r w:rsidR="00307F59" w:rsidRPr="00446B3A">
              <w:rPr>
                <w:rStyle w:val="Hyperlink"/>
                <w:noProof/>
              </w:rPr>
              <w:t>16</w:t>
            </w:r>
            <w:r w:rsidR="00307F59">
              <w:rPr>
                <w:rFonts w:asciiTheme="minorHAnsi" w:eastAsiaTheme="minorEastAsia" w:hAnsiTheme="minorHAnsi"/>
                <w:noProof/>
                <w:color w:val="auto"/>
                <w:kern w:val="2"/>
                <w:sz w:val="24"/>
                <w:szCs w:val="24"/>
                <w:lang w:eastAsia="de-CH"/>
                <w14:ligatures w14:val="standardContextual"/>
              </w:rPr>
              <w:tab/>
            </w:r>
            <w:r w:rsidR="00307F59" w:rsidRPr="00446B3A">
              <w:rPr>
                <w:rStyle w:val="Hyperlink"/>
                <w:noProof/>
              </w:rPr>
              <w:t>Unterschriften</w:t>
            </w:r>
            <w:r w:rsidR="00307F59">
              <w:rPr>
                <w:noProof/>
                <w:webHidden/>
              </w:rPr>
              <w:tab/>
            </w:r>
            <w:r w:rsidR="00307F59">
              <w:rPr>
                <w:noProof/>
                <w:webHidden/>
              </w:rPr>
              <w:fldChar w:fldCharType="begin"/>
            </w:r>
            <w:r w:rsidR="00307F59">
              <w:rPr>
                <w:noProof/>
                <w:webHidden/>
              </w:rPr>
              <w:instrText xml:space="preserve"> PAGEREF _Toc173742515 \h </w:instrText>
            </w:r>
            <w:r w:rsidR="00307F59">
              <w:rPr>
                <w:noProof/>
                <w:webHidden/>
              </w:rPr>
            </w:r>
            <w:r w:rsidR="00307F59">
              <w:rPr>
                <w:noProof/>
                <w:webHidden/>
              </w:rPr>
              <w:fldChar w:fldCharType="separate"/>
            </w:r>
            <w:r w:rsidR="00307F59">
              <w:rPr>
                <w:noProof/>
                <w:webHidden/>
              </w:rPr>
              <w:t>16</w:t>
            </w:r>
            <w:r w:rsidR="00307F59">
              <w:rPr>
                <w:noProof/>
                <w:webHidden/>
              </w:rPr>
              <w:fldChar w:fldCharType="end"/>
            </w:r>
          </w:hyperlink>
        </w:p>
        <w:p w14:paraId="6E77C28B" w14:textId="7A725DAF" w:rsidR="00322EA1" w:rsidRPr="00FE41FA" w:rsidRDefault="00322EA1" w:rsidP="00FE41FA">
          <w:pPr>
            <w:jc w:val="both"/>
          </w:pPr>
          <w:r w:rsidRPr="00FE41FA">
            <w:fldChar w:fldCharType="end"/>
          </w:r>
        </w:p>
      </w:sdtContent>
    </w:sdt>
    <w:p w14:paraId="036F3CCB" w14:textId="77777777" w:rsidR="00322EA1" w:rsidRPr="00FE41FA" w:rsidRDefault="00322EA1" w:rsidP="00FE41FA">
      <w:pPr>
        <w:jc w:val="both"/>
      </w:pPr>
    </w:p>
    <w:p w14:paraId="5D7BF99B" w14:textId="77777777" w:rsidR="00322EA1" w:rsidRPr="00FE41FA" w:rsidRDefault="00322EA1" w:rsidP="00FE41FA">
      <w:pPr>
        <w:jc w:val="both"/>
      </w:pPr>
      <w:r w:rsidRPr="00FE41FA">
        <w:br w:type="page"/>
      </w:r>
    </w:p>
    <w:p w14:paraId="7823A28C" w14:textId="52CC5FB9" w:rsidR="00322EA1" w:rsidRPr="00FE41FA" w:rsidRDefault="001B23CF" w:rsidP="00FE41FA">
      <w:pPr>
        <w:pStyle w:val="berschrift1"/>
        <w:jc w:val="both"/>
      </w:pPr>
      <w:bookmarkStart w:id="0" w:name="_Toc173742485"/>
      <w:r w:rsidRPr="00FE41FA">
        <w:lastRenderedPageBreak/>
        <w:t>Einführung</w:t>
      </w:r>
      <w:bookmarkEnd w:id="0"/>
    </w:p>
    <w:p w14:paraId="2F8ADA04" w14:textId="77777777" w:rsidR="00142E12" w:rsidRDefault="00142E12" w:rsidP="00142E12">
      <w:r w:rsidRPr="00BB455F">
        <w:t xml:space="preserve">avasis GmbH («avasis» oder «wir») bietet hiermit die nachfolgend beschriebenen Dienstleistungen an. Diese werden wir für </w:t>
      </w:r>
      <w:r w:rsidRPr="00BB455F">
        <w:rPr>
          <w:highlight w:val="yellow"/>
        </w:rPr>
        <w:t>xxx</w:t>
      </w:r>
      <w:r w:rsidRPr="00BB455F">
        <w:t xml:space="preserve"> (nachfolgend: «Kunde») durchgeführt.</w:t>
      </w:r>
    </w:p>
    <w:p w14:paraId="5CB4B1F0" w14:textId="77777777" w:rsidR="00142E12" w:rsidRPr="00BB455F" w:rsidRDefault="00142E12" w:rsidP="00142E12"/>
    <w:p w14:paraId="7CDA891E" w14:textId="77777777" w:rsidR="00142E12" w:rsidRDefault="00142E12" w:rsidP="00142E12">
      <w:commentRangeStart w:id="1"/>
      <w:r w:rsidRPr="00BB455F">
        <w:t xml:space="preserve">Dieses Statement of Work (nachfolgend «SOW» genannt) unterliegt den Bestimmungen und Bedingungen des mit dem Kunden bestehenden Rahmenvertrags </w:t>
      </w:r>
      <w:r w:rsidRPr="00335BB5">
        <w:rPr>
          <w:highlight w:val="yellow"/>
        </w:rPr>
        <w:t>Projekt-Nr. PR0xxxx</w:t>
      </w:r>
      <w:r>
        <w:t xml:space="preserve"> </w:t>
      </w:r>
      <w:r w:rsidRPr="00BB455F">
        <w:t xml:space="preserve">über Dienstleistungen (nachfolgend «Rahmenvertrag» genannt) vom </w:t>
      </w:r>
      <w:r w:rsidRPr="00BB455F">
        <w:rPr>
          <w:highlight w:val="yellow"/>
        </w:rPr>
        <w:t>Datum.</w:t>
      </w:r>
      <w:commentRangeEnd w:id="1"/>
      <w:r>
        <w:rPr>
          <w:rStyle w:val="Kommentarzeichen"/>
        </w:rPr>
        <w:commentReference w:id="1"/>
      </w:r>
    </w:p>
    <w:p w14:paraId="7E3B7798" w14:textId="77777777" w:rsidR="00142E12" w:rsidRPr="00BB455F" w:rsidRDefault="00142E12" w:rsidP="00142E12"/>
    <w:p w14:paraId="66CB308B" w14:textId="77777777" w:rsidR="00142E12" w:rsidRDefault="00142E12" w:rsidP="00142E12">
      <w:r w:rsidRPr="00BB455F">
        <w:t>Im Fall eines Widerspruchs zwischen den Bestimmungen und Bedingungen dieses SOW und des Rahmenvertrags gelten die in diesem SOW angegebenen vorrangig.</w:t>
      </w:r>
    </w:p>
    <w:p w14:paraId="12C75FD8" w14:textId="77777777" w:rsidR="00142E12" w:rsidRPr="00BB455F" w:rsidRDefault="00142E12" w:rsidP="00142E12"/>
    <w:p w14:paraId="1C122D06" w14:textId="77777777" w:rsidR="00142E12" w:rsidRDefault="00142E12" w:rsidP="00142E12">
      <w:r w:rsidRPr="00BB455F">
        <w:t>Dieses SOW gibt die Vorstellungen von avasis bezüglich Geschäftsanforderungen und Projektanforderungen wieder und wurde basierend auf Informationen vorbereitet, die zum Zeitpunkt der Erstellung zur Verfügung standen. Änderungen an diesen Anforderungen können zu Änderungen in Teilbereichen dieses SOW führen.</w:t>
      </w:r>
    </w:p>
    <w:p w14:paraId="7DA2E3FC" w14:textId="77777777" w:rsidR="00142E12" w:rsidRPr="00BB455F" w:rsidRDefault="00142E12" w:rsidP="00142E12"/>
    <w:p w14:paraId="00560192" w14:textId="77777777" w:rsidR="00142E12" w:rsidRDefault="00142E12" w:rsidP="00142E12">
      <w:r w:rsidRPr="00BB455F">
        <w:t>Die Information in diesem SOW darf der Kunde Dritten gegenüber nicht offenlegen und diese Informationen dürfen für andere Zwecke als die Bewertung des SOW weder komplett noch teilweise kopiert werden. Diese Einschränkung beschränkt nicht das Recht des Kunden, die in diesem SOW enthaltenen Informationen zu verwenden, wenn diese ohne Einschränkung aus einer anderen Quelle als dem SOW stammen. avasis behält die Eigentumsrechte an diesem SOW.</w:t>
      </w:r>
    </w:p>
    <w:p w14:paraId="494F8630" w14:textId="77777777" w:rsidR="00142E12" w:rsidRPr="00BB455F" w:rsidRDefault="00142E12" w:rsidP="00142E12"/>
    <w:p w14:paraId="7E86EEF7" w14:textId="77777777" w:rsidR="00142E12" w:rsidRDefault="00142E12" w:rsidP="00142E12">
      <w:r w:rsidRPr="00CC662A">
        <w:t xml:space="preserve">Wenn dieses SOW von beiden Parteien unterzeichnet ist, ist dieses SOW für avasis und den Kunden gemäß den Bestimmungen und Bedingungen der Vereinbarung bindend. </w:t>
      </w:r>
      <w:bookmarkStart w:id="2" w:name="_Hlk141885692"/>
      <w:r w:rsidRPr="00CC662A">
        <w:t>Dieses SOW und die Vereinbarung dürfen nur in Schriftform geändert werden. Diese Formklausel gilt auch für eine Änderung oder Aufhebung dieses Formerfordernisses.</w:t>
      </w:r>
      <w:bookmarkEnd w:id="2"/>
    </w:p>
    <w:p w14:paraId="2C20164B" w14:textId="77777777" w:rsidR="00142E12" w:rsidRPr="00BB455F" w:rsidRDefault="00142E12" w:rsidP="00142E12"/>
    <w:p w14:paraId="2A66F3ED" w14:textId="4C0CDD2D" w:rsidR="004E3779" w:rsidRPr="00FE41FA" w:rsidRDefault="00142E12" w:rsidP="00142E12">
      <w:r w:rsidRPr="00BB455F">
        <w:t>Alle Änderungen sind von den autorisierten Vertretern beider Parteien auszuführen</w:t>
      </w:r>
      <w:r w:rsidR="004E3779" w:rsidRPr="00FE41FA">
        <w:t>.</w:t>
      </w:r>
    </w:p>
    <w:p w14:paraId="08325551" w14:textId="77777777" w:rsidR="00FE41FA" w:rsidRPr="00FE41FA" w:rsidRDefault="00FE41FA" w:rsidP="00FE41FA">
      <w:pPr>
        <w:spacing w:after="200" w:line="276" w:lineRule="auto"/>
        <w:jc w:val="both"/>
        <w:rPr>
          <w:rFonts w:eastAsiaTheme="majorEastAsia" w:cstheme="majorBidi"/>
          <w:b/>
          <w:bCs/>
          <w:color w:val="351F65"/>
          <w:sz w:val="24"/>
          <w:szCs w:val="28"/>
        </w:rPr>
      </w:pPr>
      <w:r w:rsidRPr="00FE41FA">
        <w:br w:type="page"/>
      </w:r>
    </w:p>
    <w:p w14:paraId="7E892CB3" w14:textId="435753B0" w:rsidR="00322EA1" w:rsidRPr="00FE41FA" w:rsidRDefault="004E3779" w:rsidP="00FE41FA">
      <w:pPr>
        <w:pStyle w:val="berschrift1"/>
        <w:jc w:val="both"/>
      </w:pPr>
      <w:bookmarkStart w:id="3" w:name="_Toc173742486"/>
      <w:r w:rsidRPr="00FE41FA">
        <w:lastRenderedPageBreak/>
        <w:t>Begriffsd</w:t>
      </w:r>
      <w:r w:rsidR="00322EA1" w:rsidRPr="00FE41FA">
        <w:t>efinitionen</w:t>
      </w:r>
      <w:bookmarkEnd w:id="3"/>
    </w:p>
    <w:tbl>
      <w:tblPr>
        <w:tblStyle w:val="Tabellenraster"/>
        <w:tblW w:w="0" w:type="auto"/>
        <w:tblInd w:w="-6"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79"/>
        <w:gridCol w:w="6581"/>
      </w:tblGrid>
      <w:tr w:rsidR="00B52DA0" w:rsidRPr="00FE41FA" w14:paraId="46EC4041" w14:textId="77777777" w:rsidTr="0045049B">
        <w:tc>
          <w:tcPr>
            <w:tcW w:w="2779" w:type="dxa"/>
            <w:shd w:val="clear" w:color="auto" w:fill="F2F2F2" w:themeFill="background1" w:themeFillShade="F2"/>
          </w:tcPr>
          <w:p w14:paraId="77239D6D" w14:textId="77777777" w:rsidR="00B52DA0" w:rsidRPr="00FE41FA" w:rsidRDefault="00B52DA0" w:rsidP="00FE41FA">
            <w:pPr>
              <w:jc w:val="both"/>
              <w:rPr>
                <w:b/>
                <w:bCs/>
              </w:rPr>
            </w:pPr>
            <w:r w:rsidRPr="00FE41FA">
              <w:rPr>
                <w:b/>
                <w:bCs/>
              </w:rPr>
              <w:t>Begriff</w:t>
            </w:r>
          </w:p>
        </w:tc>
        <w:tc>
          <w:tcPr>
            <w:tcW w:w="6581" w:type="dxa"/>
            <w:shd w:val="clear" w:color="auto" w:fill="F2F2F2" w:themeFill="background1" w:themeFillShade="F2"/>
          </w:tcPr>
          <w:p w14:paraId="2C5B5583" w14:textId="77777777" w:rsidR="00B52DA0" w:rsidRPr="00FE41FA" w:rsidRDefault="00B52DA0" w:rsidP="00FE41FA">
            <w:pPr>
              <w:jc w:val="both"/>
              <w:rPr>
                <w:b/>
                <w:bCs/>
              </w:rPr>
            </w:pPr>
            <w:r w:rsidRPr="00FE41FA">
              <w:rPr>
                <w:b/>
                <w:bCs/>
              </w:rPr>
              <w:t>Definition / Erklärung</w:t>
            </w:r>
          </w:p>
        </w:tc>
      </w:tr>
      <w:tr w:rsidR="00B52DA0" w:rsidRPr="00FE41FA" w14:paraId="5F952D95" w14:textId="77777777" w:rsidTr="0045049B">
        <w:tc>
          <w:tcPr>
            <w:tcW w:w="2779" w:type="dxa"/>
          </w:tcPr>
          <w:p w14:paraId="7069EA42" w14:textId="77777777" w:rsidR="00B52DA0" w:rsidRPr="00FE41FA" w:rsidRDefault="00B52DA0" w:rsidP="00FE41FA">
            <w:pPr>
              <w:spacing w:before="120" w:after="120"/>
              <w:jc w:val="both"/>
            </w:pPr>
            <w:r w:rsidRPr="00FE41FA">
              <w:t>Agile Vorgehensweise</w:t>
            </w:r>
          </w:p>
        </w:tc>
        <w:tc>
          <w:tcPr>
            <w:tcW w:w="6581" w:type="dxa"/>
          </w:tcPr>
          <w:p w14:paraId="2A4CCE5A" w14:textId="77777777" w:rsidR="00B52DA0" w:rsidRPr="00FE41FA" w:rsidRDefault="00B52DA0" w:rsidP="00FE41FA">
            <w:pPr>
              <w:spacing w:before="120" w:after="120"/>
              <w:jc w:val="both"/>
            </w:pPr>
            <w:r w:rsidRPr="00FE41FA">
              <w:t>Eine Form von Arbeit und Projektmanagement, die es durch iterative Arbeitszyklen ermöglicht, flexibler und kundenzentrierter zu entwickeln.</w:t>
            </w:r>
          </w:p>
        </w:tc>
      </w:tr>
      <w:tr w:rsidR="00B52DA0" w:rsidRPr="00FE41FA" w14:paraId="0DF98531" w14:textId="77777777" w:rsidTr="0045049B">
        <w:tc>
          <w:tcPr>
            <w:tcW w:w="2779" w:type="dxa"/>
            <w:shd w:val="clear" w:color="auto" w:fill="auto"/>
          </w:tcPr>
          <w:p w14:paraId="790293A1" w14:textId="77777777" w:rsidR="00B52DA0" w:rsidRPr="00FE41FA" w:rsidRDefault="00B52DA0" w:rsidP="00FE41FA">
            <w:pPr>
              <w:spacing w:before="120" w:after="120"/>
              <w:jc w:val="both"/>
              <w:rPr>
                <w:rFonts w:eastAsia="MS Mincho"/>
                <w:lang w:eastAsia="ja-JP"/>
              </w:rPr>
            </w:pPr>
            <w:r w:rsidRPr="00FE41FA">
              <w:rPr>
                <w:rFonts w:eastAsia="MS Mincho"/>
                <w:lang w:eastAsia="ja-JP"/>
              </w:rPr>
              <w:t>Application Engineer</w:t>
            </w:r>
          </w:p>
        </w:tc>
        <w:tc>
          <w:tcPr>
            <w:tcW w:w="6581" w:type="dxa"/>
          </w:tcPr>
          <w:p w14:paraId="72E673E8" w14:textId="77777777" w:rsidR="00B52DA0" w:rsidRPr="00FE41FA" w:rsidRDefault="00B52DA0" w:rsidP="00FE41FA">
            <w:pPr>
              <w:spacing w:before="120" w:after="120"/>
              <w:jc w:val="both"/>
            </w:pPr>
            <w:r w:rsidRPr="00FE41FA">
              <w:t>Ist für die Teilimplementierung der Softwareanwendungen verantwortlich</w:t>
            </w:r>
          </w:p>
        </w:tc>
      </w:tr>
      <w:tr w:rsidR="00B52DA0" w:rsidRPr="00FE41FA" w14:paraId="3175EDE2" w14:textId="77777777" w:rsidTr="0045049B">
        <w:tc>
          <w:tcPr>
            <w:tcW w:w="2779" w:type="dxa"/>
          </w:tcPr>
          <w:p w14:paraId="387770A8" w14:textId="77777777" w:rsidR="00B52DA0" w:rsidRPr="00FE41FA" w:rsidRDefault="00B52DA0" w:rsidP="00FE41FA">
            <w:pPr>
              <w:spacing w:before="120" w:after="120"/>
              <w:jc w:val="both"/>
            </w:pPr>
            <w:r w:rsidRPr="00FE41FA">
              <w:t>Backlog</w:t>
            </w:r>
          </w:p>
        </w:tc>
        <w:tc>
          <w:tcPr>
            <w:tcW w:w="6581" w:type="dxa"/>
          </w:tcPr>
          <w:p w14:paraId="5929BE49" w14:textId="77777777" w:rsidR="00B52DA0" w:rsidRPr="00FE41FA" w:rsidRDefault="00B52DA0" w:rsidP="00FE41FA">
            <w:pPr>
              <w:spacing w:before="120" w:after="120"/>
              <w:jc w:val="both"/>
            </w:pPr>
            <w:r w:rsidRPr="00FE41FA">
              <w:t xml:space="preserve">Ansammlung von Anforderungen und Aufgaben die im Rahmen der agilen Vorgehensweise abgearbeitet respektive realisiert werden müssen. Das Backlog wird in einer Polarion-Instanz von avasis geführt. </w:t>
            </w:r>
          </w:p>
        </w:tc>
      </w:tr>
      <w:tr w:rsidR="00B52DA0" w:rsidRPr="00FE41FA" w14:paraId="7563E530" w14:textId="77777777" w:rsidTr="0045049B">
        <w:tc>
          <w:tcPr>
            <w:tcW w:w="2779" w:type="dxa"/>
          </w:tcPr>
          <w:p w14:paraId="1433B824" w14:textId="77777777" w:rsidR="00B52DA0" w:rsidRPr="00FE41FA" w:rsidRDefault="00B52DA0" w:rsidP="00FE41FA">
            <w:pPr>
              <w:spacing w:before="120" w:after="120"/>
              <w:jc w:val="both"/>
              <w:rPr>
                <w:rFonts w:eastAsiaTheme="minorHAnsi"/>
              </w:rPr>
            </w:pPr>
            <w:r w:rsidRPr="00FE41FA">
              <w:t>Blueprint-Phase</w:t>
            </w:r>
          </w:p>
        </w:tc>
        <w:tc>
          <w:tcPr>
            <w:tcW w:w="6581" w:type="dxa"/>
          </w:tcPr>
          <w:p w14:paraId="1F2C0A08" w14:textId="77777777" w:rsidR="00B52DA0" w:rsidRPr="00FE41FA" w:rsidRDefault="00B52DA0" w:rsidP="00FE41FA">
            <w:pPr>
              <w:spacing w:before="120" w:after="120"/>
              <w:jc w:val="both"/>
            </w:pPr>
            <w:r w:rsidRPr="00FE41FA">
              <w:t>Ein Blueprint ist ein detaillierter Plan oder Entwurf, der den Umfang, die Ziele, die Ressourcen und den Zeitplan für ein Projekt umreisst.</w:t>
            </w:r>
          </w:p>
          <w:p w14:paraId="77899D49" w14:textId="77777777" w:rsidR="00B52DA0" w:rsidRPr="00FE41FA" w:rsidRDefault="00B52DA0" w:rsidP="00FE41FA">
            <w:pPr>
              <w:spacing w:before="120" w:after="120"/>
              <w:jc w:val="both"/>
            </w:pPr>
            <w:r w:rsidRPr="00FE41FA">
              <w:t>Er dient als Fahrplan für das Projektteam und vermittelt ein klares Verständnis davon, was erreicht werden muss und wie es erreicht werden soll.</w:t>
            </w:r>
          </w:p>
        </w:tc>
      </w:tr>
      <w:tr w:rsidR="00B52DA0" w:rsidRPr="00FE41FA" w14:paraId="573E718F" w14:textId="77777777" w:rsidTr="0045049B">
        <w:tc>
          <w:tcPr>
            <w:tcW w:w="2779" w:type="dxa"/>
          </w:tcPr>
          <w:p w14:paraId="3A86C43B" w14:textId="304965AE" w:rsidR="00B52DA0" w:rsidRPr="00FE41FA" w:rsidRDefault="00B52DA0" w:rsidP="00FE41FA">
            <w:pPr>
              <w:spacing w:before="120" w:after="120"/>
              <w:jc w:val="both"/>
            </w:pPr>
            <w:r w:rsidRPr="00FE41FA">
              <w:rPr>
                <w:rFonts w:eastAsia="MS Mincho"/>
                <w:lang w:eastAsia="ja-JP"/>
              </w:rPr>
              <w:t>CAX-Consultant</w:t>
            </w:r>
          </w:p>
        </w:tc>
        <w:tc>
          <w:tcPr>
            <w:tcW w:w="6581" w:type="dxa"/>
          </w:tcPr>
          <w:p w14:paraId="5F22DB28" w14:textId="0ACE967C" w:rsidR="00B52DA0" w:rsidRPr="00FE41FA" w:rsidRDefault="00B52DA0" w:rsidP="00FE41FA">
            <w:pPr>
              <w:spacing w:before="120" w:after="120"/>
              <w:jc w:val="both"/>
            </w:pPr>
            <w:r w:rsidRPr="00FE41FA">
              <w:t>Sind für die Implementierung der div. CAD-Softwaren in Projekten und deren Schnittstellen zu Teamcenter verantwortlich</w:t>
            </w:r>
          </w:p>
        </w:tc>
      </w:tr>
      <w:tr w:rsidR="00B52DA0" w:rsidRPr="00FE41FA" w14:paraId="44336D7D" w14:textId="77777777" w:rsidTr="0045049B">
        <w:tc>
          <w:tcPr>
            <w:tcW w:w="2779" w:type="dxa"/>
          </w:tcPr>
          <w:p w14:paraId="0B4BD561" w14:textId="03FC37FE" w:rsidR="00B52DA0" w:rsidRPr="00FE41FA" w:rsidRDefault="00B52DA0" w:rsidP="00FE41FA">
            <w:pPr>
              <w:spacing w:before="120" w:after="120"/>
              <w:jc w:val="both"/>
              <w:rPr>
                <w:rFonts w:eastAsia="MS Mincho"/>
                <w:lang w:eastAsia="ja-JP"/>
              </w:rPr>
            </w:pPr>
            <w:r w:rsidRPr="00FE41FA">
              <w:rPr>
                <w:rFonts w:eastAsia="MS Mincho"/>
                <w:lang w:eastAsia="ja-JP"/>
              </w:rPr>
              <w:t>Deployment</w:t>
            </w:r>
          </w:p>
        </w:tc>
        <w:tc>
          <w:tcPr>
            <w:tcW w:w="6581" w:type="dxa"/>
          </w:tcPr>
          <w:p w14:paraId="77459A0A" w14:textId="7DFCCE1B" w:rsidR="00B52DA0" w:rsidRPr="00FE41FA" w:rsidRDefault="00B52DA0" w:rsidP="00FE41FA">
            <w:pPr>
              <w:spacing w:before="120" w:after="120"/>
              <w:jc w:val="both"/>
            </w:pPr>
            <w:r w:rsidRPr="00FE41FA">
              <w:t>Verteilung der Software</w:t>
            </w:r>
          </w:p>
        </w:tc>
      </w:tr>
      <w:tr w:rsidR="00B52DA0" w:rsidRPr="00FE41FA" w14:paraId="001D70C8" w14:textId="77777777" w:rsidTr="0045049B">
        <w:tc>
          <w:tcPr>
            <w:tcW w:w="2779" w:type="dxa"/>
          </w:tcPr>
          <w:p w14:paraId="1D820ECA" w14:textId="047C6008" w:rsidR="00B52DA0" w:rsidRPr="00FE41FA" w:rsidRDefault="00B52DA0" w:rsidP="00FE41FA">
            <w:pPr>
              <w:spacing w:before="120" w:after="120"/>
              <w:jc w:val="both"/>
              <w:rPr>
                <w:rFonts w:eastAsia="MS Mincho"/>
                <w:lang w:eastAsia="ja-JP"/>
              </w:rPr>
            </w:pPr>
            <w:r w:rsidRPr="00FE41FA">
              <w:rPr>
                <w:rFonts w:eastAsia="MS Mincho"/>
                <w:lang w:eastAsia="ja-JP"/>
              </w:rPr>
              <w:t>DevOps Consultant</w:t>
            </w:r>
          </w:p>
        </w:tc>
        <w:tc>
          <w:tcPr>
            <w:tcW w:w="6581" w:type="dxa"/>
          </w:tcPr>
          <w:p w14:paraId="217E29FC" w14:textId="327CCF4D" w:rsidR="00B52DA0" w:rsidRPr="00FE41FA" w:rsidRDefault="00B52DA0" w:rsidP="00FE41FA">
            <w:pPr>
              <w:spacing w:before="120" w:after="120"/>
              <w:jc w:val="both"/>
            </w:pPr>
            <w:r w:rsidRPr="00FE41FA">
              <w:t>Ist in der Softwareentwicklung und Systemadministration tätig mit dem Hauptziel, die Zusammenarbeit und Kommunikation zwischen Entwicklungs- (Dev) und Betriebs- (Ops) Teams zu fördern und umzusetzen.</w:t>
            </w:r>
          </w:p>
        </w:tc>
      </w:tr>
      <w:tr w:rsidR="00B52DA0" w:rsidRPr="00FE41FA" w14:paraId="414CE7E3" w14:textId="77777777" w:rsidTr="0045049B">
        <w:tc>
          <w:tcPr>
            <w:tcW w:w="2779" w:type="dxa"/>
          </w:tcPr>
          <w:p w14:paraId="10FAFCEB" w14:textId="3E68C688" w:rsidR="00B52DA0" w:rsidRPr="00FE41FA" w:rsidRDefault="00B52DA0" w:rsidP="00FE41FA">
            <w:pPr>
              <w:spacing w:before="120" w:after="120"/>
              <w:jc w:val="both"/>
              <w:rPr>
                <w:rFonts w:eastAsia="MS Mincho"/>
                <w:lang w:eastAsia="ja-JP"/>
              </w:rPr>
            </w:pPr>
            <w:r w:rsidRPr="00FE41FA">
              <w:rPr>
                <w:rFonts w:eastAsia="MS Mincho"/>
                <w:lang w:eastAsia="ja-JP"/>
              </w:rPr>
              <w:t>DISW-Consultant</w:t>
            </w:r>
          </w:p>
        </w:tc>
        <w:tc>
          <w:tcPr>
            <w:tcW w:w="6581" w:type="dxa"/>
          </w:tcPr>
          <w:p w14:paraId="07C590B3" w14:textId="54952BCB" w:rsidR="00B52DA0" w:rsidRPr="00FE41FA" w:rsidRDefault="00B52DA0" w:rsidP="00FE41FA">
            <w:pPr>
              <w:spacing w:before="120" w:after="120"/>
              <w:jc w:val="both"/>
            </w:pPr>
            <w:r w:rsidRPr="00FE41FA">
              <w:t>Externe Consultant der Siemens Digital Industries Software</w:t>
            </w:r>
          </w:p>
        </w:tc>
      </w:tr>
      <w:tr w:rsidR="00B52DA0" w:rsidRPr="00FE41FA" w14:paraId="496AB50A" w14:textId="77777777" w:rsidTr="0045049B">
        <w:tc>
          <w:tcPr>
            <w:tcW w:w="2779" w:type="dxa"/>
          </w:tcPr>
          <w:p w14:paraId="685FE8CC" w14:textId="1DB014DB" w:rsidR="00B52DA0" w:rsidRPr="00FE41FA" w:rsidRDefault="00B52DA0" w:rsidP="00FE41FA">
            <w:pPr>
              <w:spacing w:before="120" w:after="120"/>
              <w:jc w:val="both"/>
              <w:rPr>
                <w:rFonts w:eastAsia="MS Mincho"/>
                <w:lang w:eastAsia="ja-JP"/>
              </w:rPr>
            </w:pPr>
            <w:r w:rsidRPr="00FE41FA">
              <w:rPr>
                <w:rFonts w:eastAsia="MS Mincho"/>
                <w:lang w:eastAsia="ja-JP"/>
              </w:rPr>
              <w:t>Lead Consultant</w:t>
            </w:r>
          </w:p>
        </w:tc>
        <w:tc>
          <w:tcPr>
            <w:tcW w:w="6581" w:type="dxa"/>
          </w:tcPr>
          <w:p w14:paraId="4272CE8C" w14:textId="071CCF55" w:rsidR="00B52DA0" w:rsidRPr="00FE41FA" w:rsidRDefault="00B52DA0" w:rsidP="00FE41FA">
            <w:pPr>
              <w:spacing w:before="120" w:after="120"/>
              <w:jc w:val="both"/>
            </w:pPr>
            <w:r w:rsidRPr="00FE41FA">
              <w:t>Lead Consultant sind die Schnittstelle zwischen den Parteien (System Architekt Kunde - Solution Architekt avasis) und prüfen die Machbarkeit der Kundenwünsche. Sie führen fachlich die PLM Consultants und CAX Consultants in der Umsetzung und sind für das Deployment verantwortlich.</w:t>
            </w:r>
          </w:p>
        </w:tc>
      </w:tr>
      <w:tr w:rsidR="00B52DA0" w:rsidRPr="00FE41FA" w14:paraId="33970C5F" w14:textId="77777777" w:rsidTr="0045049B">
        <w:tc>
          <w:tcPr>
            <w:tcW w:w="2779" w:type="dxa"/>
          </w:tcPr>
          <w:p w14:paraId="2A4181E3" w14:textId="44C2574D" w:rsidR="00B52DA0" w:rsidRPr="00FE41FA" w:rsidRDefault="00B52DA0" w:rsidP="00FE41FA">
            <w:pPr>
              <w:spacing w:before="120" w:after="120"/>
              <w:jc w:val="both"/>
              <w:rPr>
                <w:rFonts w:eastAsia="MS Mincho"/>
                <w:lang w:eastAsia="ja-JP"/>
              </w:rPr>
            </w:pPr>
            <w:r w:rsidRPr="00FE41FA">
              <w:rPr>
                <w:rFonts w:eastAsia="MS Mincho"/>
                <w:lang w:eastAsia="ja-JP"/>
              </w:rPr>
              <w:t>Migration Consultant</w:t>
            </w:r>
          </w:p>
        </w:tc>
        <w:tc>
          <w:tcPr>
            <w:tcW w:w="6581" w:type="dxa"/>
          </w:tcPr>
          <w:p w14:paraId="2E2098EA" w14:textId="6E9C070D" w:rsidR="00B52DA0" w:rsidRPr="00FE41FA" w:rsidRDefault="00B52DA0" w:rsidP="00FE41FA">
            <w:pPr>
              <w:spacing w:before="120" w:after="120"/>
              <w:jc w:val="both"/>
            </w:pPr>
            <w:r w:rsidRPr="00FE41FA">
              <w:t>Ist verantwortlich für die Analyse der Datenstruktur, die Umsetzung der Migrationsmöglichkeiten und Durchführung der Migration mit dem Kunden.</w:t>
            </w:r>
          </w:p>
        </w:tc>
      </w:tr>
      <w:tr w:rsidR="00B52DA0" w:rsidRPr="00FE41FA" w14:paraId="5E7EC52A" w14:textId="77777777" w:rsidTr="0045049B">
        <w:tc>
          <w:tcPr>
            <w:tcW w:w="2779" w:type="dxa"/>
          </w:tcPr>
          <w:p w14:paraId="0E862C0C" w14:textId="405ECBC0" w:rsidR="00B52DA0" w:rsidRPr="00FE41FA" w:rsidRDefault="00B52DA0" w:rsidP="00FE41FA">
            <w:pPr>
              <w:spacing w:before="120" w:after="120"/>
              <w:jc w:val="both"/>
              <w:rPr>
                <w:rFonts w:eastAsia="MS Mincho"/>
                <w:lang w:eastAsia="ja-JP"/>
              </w:rPr>
            </w:pPr>
            <w:r w:rsidRPr="00FE41FA">
              <w:t>PLM (Product Lifecycle Management)</w:t>
            </w:r>
          </w:p>
        </w:tc>
        <w:tc>
          <w:tcPr>
            <w:tcW w:w="6581" w:type="dxa"/>
          </w:tcPr>
          <w:p w14:paraId="4C5470F8" w14:textId="0FBB6962" w:rsidR="00B52DA0" w:rsidRPr="00FE41FA" w:rsidRDefault="00B52DA0" w:rsidP="00FE41FA">
            <w:pPr>
              <w:spacing w:before="120" w:after="120"/>
              <w:jc w:val="both"/>
            </w:pPr>
            <w:r w:rsidRPr="00FE41FA">
              <w:t>PLM ist ein integrierter Managementansatz, der die gesamte Lebensdauer eines Produkts abdeckt - von der Konzeption über die Entwicklung, Fertigung, Vertrieb bis zur Retoure, Wartung und Entsorgung. PLM umfasst alle Prozesse, IT-Systeme und Daten, die mit einem Produkt in Verbindung stehen.</w:t>
            </w:r>
          </w:p>
        </w:tc>
      </w:tr>
      <w:tr w:rsidR="00B52DA0" w:rsidRPr="00FE41FA" w14:paraId="62710D66" w14:textId="77777777" w:rsidTr="0045049B">
        <w:tc>
          <w:tcPr>
            <w:tcW w:w="2779" w:type="dxa"/>
          </w:tcPr>
          <w:p w14:paraId="6C1E29BF" w14:textId="261BEB1B" w:rsidR="00B52DA0" w:rsidRPr="00FE41FA" w:rsidRDefault="00B52DA0" w:rsidP="00FE41FA">
            <w:pPr>
              <w:spacing w:before="120" w:after="120"/>
              <w:jc w:val="both"/>
            </w:pPr>
            <w:r w:rsidRPr="00FE41FA">
              <w:rPr>
                <w:rFonts w:eastAsia="MS Mincho"/>
                <w:lang w:eastAsia="ja-JP"/>
              </w:rPr>
              <w:lastRenderedPageBreak/>
              <w:t>PLM-Consultant</w:t>
            </w:r>
          </w:p>
        </w:tc>
        <w:tc>
          <w:tcPr>
            <w:tcW w:w="6581" w:type="dxa"/>
          </w:tcPr>
          <w:p w14:paraId="5C346E1C" w14:textId="1817379D" w:rsidR="00B52DA0" w:rsidRPr="00FE41FA" w:rsidRDefault="00B52DA0" w:rsidP="00FE41FA">
            <w:pPr>
              <w:spacing w:before="120" w:after="120"/>
              <w:jc w:val="both"/>
            </w:pPr>
            <w:r w:rsidRPr="00FE41FA">
              <w:t>Die Rolle des PLM-Consultants umfasst die Zusammenarbeit mit Kunden, um deren PLM-Anforderungen und (Teil-) Prozesse zu verstehen sowie validierte technische Lösungen bereitzustellen, die den Produktentwicklungsprozess und das Produktdatenmanagement verbessern.</w:t>
            </w:r>
          </w:p>
        </w:tc>
      </w:tr>
      <w:tr w:rsidR="00B52DA0" w:rsidRPr="00FE41FA" w14:paraId="5AA8B0B4" w14:textId="77777777" w:rsidTr="0045049B">
        <w:tc>
          <w:tcPr>
            <w:tcW w:w="2779" w:type="dxa"/>
          </w:tcPr>
          <w:p w14:paraId="1B36BF90" w14:textId="148FD55E" w:rsidR="00B52DA0" w:rsidRPr="00FE41FA" w:rsidRDefault="00B52DA0" w:rsidP="00FE41FA">
            <w:pPr>
              <w:spacing w:before="120" w:after="120"/>
              <w:jc w:val="both"/>
              <w:rPr>
                <w:rFonts w:eastAsia="MS Mincho"/>
                <w:lang w:eastAsia="ja-JP"/>
              </w:rPr>
            </w:pPr>
            <w:r w:rsidRPr="00FE41FA">
              <w:rPr>
                <w:rFonts w:eastAsia="MS Mincho"/>
                <w:lang w:eastAsia="ja-JP"/>
              </w:rPr>
              <w:t>Program Increment (PI)</w:t>
            </w:r>
          </w:p>
        </w:tc>
        <w:tc>
          <w:tcPr>
            <w:tcW w:w="6581" w:type="dxa"/>
          </w:tcPr>
          <w:p w14:paraId="1E5FC22B" w14:textId="6CF920CE" w:rsidR="00B52DA0" w:rsidRPr="00FE41FA" w:rsidRDefault="00B52DA0" w:rsidP="00FE41FA">
            <w:pPr>
              <w:spacing w:before="120" w:after="120"/>
              <w:jc w:val="both"/>
            </w:pPr>
            <w:r w:rsidRPr="00FE41FA">
              <w:t>Zeitraum, in dem ein Teil einer funktionierenden, getesteten Software geschaffen wird.</w:t>
            </w:r>
          </w:p>
        </w:tc>
      </w:tr>
      <w:tr w:rsidR="00B52DA0" w:rsidRPr="00FE41FA" w14:paraId="4B0DFE97" w14:textId="77777777" w:rsidTr="0045049B">
        <w:tc>
          <w:tcPr>
            <w:tcW w:w="2779" w:type="dxa"/>
          </w:tcPr>
          <w:p w14:paraId="122DE609" w14:textId="72ECB501" w:rsidR="00B52DA0" w:rsidRPr="00FE41FA" w:rsidRDefault="00B52DA0" w:rsidP="00FE41FA">
            <w:pPr>
              <w:spacing w:before="120" w:after="120"/>
              <w:jc w:val="both"/>
              <w:rPr>
                <w:rFonts w:eastAsia="MS Mincho"/>
                <w:lang w:eastAsia="ja-JP"/>
              </w:rPr>
            </w:pPr>
            <w:r w:rsidRPr="00FE41FA">
              <w:t>Proof of concept (POC)</w:t>
            </w:r>
          </w:p>
        </w:tc>
        <w:tc>
          <w:tcPr>
            <w:tcW w:w="6581" w:type="dxa"/>
          </w:tcPr>
          <w:p w14:paraId="05DEAFE1" w14:textId="7DE8D282" w:rsidR="00B52DA0" w:rsidRPr="00FE41FA" w:rsidRDefault="00B52DA0" w:rsidP="00FE41FA">
            <w:pPr>
              <w:spacing w:before="120" w:after="120"/>
              <w:jc w:val="both"/>
            </w:pPr>
            <w:r w:rsidRPr="00FE41FA">
              <w:t>Proof of Concept (auch PoC genannt) ist ein früher Test der Machbarkeit eines Konzepts. Es kann sich dabei um alles handeln, was nötig ist, um die Machbarkeit eines Konzepts zu erklären und zu beweisen.</w:t>
            </w:r>
          </w:p>
        </w:tc>
      </w:tr>
      <w:tr w:rsidR="00B52DA0" w:rsidRPr="00FE41FA" w14:paraId="45E56079" w14:textId="77777777" w:rsidTr="0045049B">
        <w:tc>
          <w:tcPr>
            <w:tcW w:w="2779" w:type="dxa"/>
          </w:tcPr>
          <w:p w14:paraId="26F1B41C" w14:textId="0BB2E730" w:rsidR="00B52DA0" w:rsidRPr="00FE41FA" w:rsidRDefault="00B52DA0" w:rsidP="00FE41FA">
            <w:pPr>
              <w:spacing w:before="120" w:after="120"/>
              <w:jc w:val="both"/>
            </w:pPr>
            <w:r w:rsidRPr="00FE41FA">
              <w:t>Projektleiter</w:t>
            </w:r>
          </w:p>
        </w:tc>
        <w:tc>
          <w:tcPr>
            <w:tcW w:w="6581" w:type="dxa"/>
          </w:tcPr>
          <w:p w14:paraId="219756B0" w14:textId="695BDF1F" w:rsidR="00B52DA0" w:rsidRPr="00FE41FA" w:rsidRDefault="00B52DA0" w:rsidP="00FE41FA">
            <w:pPr>
              <w:spacing w:before="120" w:after="120"/>
              <w:jc w:val="both"/>
            </w:pPr>
            <w:r w:rsidRPr="00FE41FA">
              <w:t>Ein Projektleiter ist die für die Planung, Koordination, Durchführung und Überwachung von PLM-Projekten verantwortlich. Er sorgt dafür, dass das Projekt die festgelegten Ziele innerhalb des Budgets und des Zeitrahmens erreicht und die erforderliche Qualität und Funktionalität liefert. Er ist Hauptansprechpartner für alle Projektbeteiligten und für die klare und effektive Kommunikation zuständig.</w:t>
            </w:r>
          </w:p>
        </w:tc>
      </w:tr>
      <w:tr w:rsidR="00B52DA0" w:rsidRPr="00FE41FA" w14:paraId="78313683" w14:textId="77777777" w:rsidTr="0045049B">
        <w:tc>
          <w:tcPr>
            <w:tcW w:w="2779" w:type="dxa"/>
          </w:tcPr>
          <w:p w14:paraId="12C8B456" w14:textId="13053F58" w:rsidR="00B52DA0" w:rsidRPr="00FE41FA" w:rsidRDefault="00B52DA0" w:rsidP="00FE41FA">
            <w:pPr>
              <w:spacing w:before="120" w:after="120"/>
              <w:jc w:val="both"/>
            </w:pPr>
            <w:r w:rsidRPr="00FE41FA">
              <w:t>Scoping Workshop</w:t>
            </w:r>
          </w:p>
        </w:tc>
        <w:tc>
          <w:tcPr>
            <w:tcW w:w="6581" w:type="dxa"/>
          </w:tcPr>
          <w:p w14:paraId="38BAFAB8" w14:textId="4B5BE145" w:rsidR="00B52DA0" w:rsidRPr="00FE41FA" w:rsidRDefault="00B52DA0" w:rsidP="00FE41FA">
            <w:pPr>
              <w:spacing w:before="120" w:after="120"/>
              <w:jc w:val="both"/>
            </w:pPr>
            <w:r w:rsidRPr="00FE41FA">
              <w:t>Der Scoping Workshops dient dazu, die Ist- und Wunschsituation zu ermitteln, um daraus ein detaillierteres Umsetzungskonzept unterbreiten zu können.</w:t>
            </w:r>
          </w:p>
        </w:tc>
      </w:tr>
      <w:tr w:rsidR="00B52DA0" w:rsidRPr="00FE41FA" w14:paraId="198BF50D" w14:textId="77777777" w:rsidTr="0045049B">
        <w:tc>
          <w:tcPr>
            <w:tcW w:w="2779" w:type="dxa"/>
          </w:tcPr>
          <w:p w14:paraId="06AF546C" w14:textId="2944C0AD" w:rsidR="00B52DA0" w:rsidRPr="00FE41FA" w:rsidRDefault="00B52DA0" w:rsidP="00FE41FA">
            <w:pPr>
              <w:spacing w:before="120" w:after="120"/>
              <w:jc w:val="both"/>
            </w:pPr>
            <w:r w:rsidRPr="00FE41FA">
              <w:t>Scrum</w:t>
            </w:r>
          </w:p>
        </w:tc>
        <w:tc>
          <w:tcPr>
            <w:tcW w:w="6581" w:type="dxa"/>
          </w:tcPr>
          <w:p w14:paraId="0F465DDF" w14:textId="4DA0753A" w:rsidR="00B52DA0" w:rsidRPr="00FE41FA" w:rsidRDefault="00B52DA0" w:rsidP="00FE41FA">
            <w:pPr>
              <w:spacing w:before="120" w:after="120"/>
              <w:jc w:val="both"/>
            </w:pPr>
            <w:r w:rsidRPr="00FE41FA">
              <w:t>Modell der agilen Softwareentwicklung mit iterativen Entwicklungsschritten</w:t>
            </w:r>
          </w:p>
        </w:tc>
      </w:tr>
      <w:tr w:rsidR="00B52DA0" w:rsidRPr="00FE41FA" w14:paraId="2D99D25C" w14:textId="77777777" w:rsidTr="0045049B">
        <w:tc>
          <w:tcPr>
            <w:tcW w:w="2779" w:type="dxa"/>
          </w:tcPr>
          <w:p w14:paraId="322B64C0" w14:textId="4DA42D9C" w:rsidR="00B52DA0" w:rsidRPr="00FE41FA" w:rsidRDefault="00B52DA0" w:rsidP="00FE41FA">
            <w:pPr>
              <w:spacing w:before="120" w:after="120"/>
              <w:jc w:val="both"/>
            </w:pPr>
            <w:r w:rsidRPr="00FE41FA">
              <w:rPr>
                <w:rFonts w:eastAsia="MS Mincho"/>
                <w:lang w:eastAsia="ja-JP"/>
              </w:rPr>
              <w:t>Scrum Master</w:t>
            </w:r>
          </w:p>
        </w:tc>
        <w:tc>
          <w:tcPr>
            <w:tcW w:w="6581" w:type="dxa"/>
          </w:tcPr>
          <w:p w14:paraId="45C4E534" w14:textId="2E7694A3" w:rsidR="00B52DA0" w:rsidRPr="00FE41FA" w:rsidRDefault="00B52DA0" w:rsidP="00FE41FA">
            <w:pPr>
              <w:spacing w:before="120" w:after="120"/>
              <w:jc w:val="both"/>
            </w:pPr>
            <w:r w:rsidRPr="00FE41FA">
              <w:t>Hat eine Schlüsselrolle im agilen Projektmanagement und ist für die Umsetzung und Einhaltung der Scrum-Prinzipien und -Praktiken verantwortlich. Der Scrum Master erleichtert die Kommunikation innerhalb der Teams und den Stakeholdern, indem er selbst die Scrum Meetings innerhalb der Sprints durchführt und somit zur Steigerung der Effizienz, Qualität und Kundenzufriedenheit beiträgt.</w:t>
            </w:r>
          </w:p>
        </w:tc>
      </w:tr>
      <w:tr w:rsidR="00B52DA0" w:rsidRPr="00FE41FA" w14:paraId="398184C0" w14:textId="77777777" w:rsidTr="0045049B">
        <w:tc>
          <w:tcPr>
            <w:tcW w:w="2779" w:type="dxa"/>
          </w:tcPr>
          <w:p w14:paraId="4C2E2833" w14:textId="38CE8C3F" w:rsidR="00B52DA0" w:rsidRPr="00FE41FA" w:rsidRDefault="00B52DA0" w:rsidP="00FE41FA">
            <w:pPr>
              <w:spacing w:before="120" w:after="120"/>
              <w:jc w:val="both"/>
              <w:rPr>
                <w:rFonts w:eastAsia="MS Mincho"/>
                <w:lang w:eastAsia="ja-JP"/>
              </w:rPr>
            </w:pPr>
            <w:r w:rsidRPr="00FE41FA">
              <w:rPr>
                <w:rFonts w:eastAsia="MS Mincho"/>
                <w:lang w:eastAsia="ja-JP"/>
              </w:rPr>
              <w:t>Solution Architekt</w:t>
            </w:r>
          </w:p>
        </w:tc>
        <w:tc>
          <w:tcPr>
            <w:tcW w:w="6581" w:type="dxa"/>
          </w:tcPr>
          <w:p w14:paraId="21C91042" w14:textId="66E72633" w:rsidR="00B52DA0" w:rsidRPr="00FE41FA" w:rsidRDefault="00B52DA0" w:rsidP="00FE41FA">
            <w:pPr>
              <w:spacing w:before="120" w:after="120"/>
              <w:jc w:val="both"/>
            </w:pPr>
            <w:r w:rsidRPr="00FE41FA">
              <w:t xml:space="preserve">Der Solution Architekt entwirft die Struktur der PLM-Konfiguration und trifft grundlegende Entscheidungen über Konfiguration, Anpassung und Implementierung. </w:t>
            </w:r>
          </w:p>
        </w:tc>
      </w:tr>
      <w:tr w:rsidR="00B52DA0" w:rsidRPr="00FE41FA" w14:paraId="736B92DA" w14:textId="77777777" w:rsidTr="0045049B">
        <w:tc>
          <w:tcPr>
            <w:tcW w:w="2779" w:type="dxa"/>
          </w:tcPr>
          <w:p w14:paraId="7B2A1BCF" w14:textId="00EDAF55" w:rsidR="00B52DA0" w:rsidRPr="00FE41FA" w:rsidRDefault="00B52DA0" w:rsidP="00FE41FA">
            <w:pPr>
              <w:spacing w:before="120" w:after="120"/>
              <w:jc w:val="both"/>
              <w:rPr>
                <w:rFonts w:eastAsia="MS Mincho"/>
                <w:lang w:eastAsia="ja-JP"/>
              </w:rPr>
            </w:pPr>
            <w:r w:rsidRPr="00FE41FA">
              <w:t>Sprint</w:t>
            </w:r>
          </w:p>
        </w:tc>
        <w:tc>
          <w:tcPr>
            <w:tcW w:w="6581" w:type="dxa"/>
          </w:tcPr>
          <w:p w14:paraId="1979DEF8" w14:textId="396C065A" w:rsidR="00B52DA0" w:rsidRPr="00FE41FA" w:rsidRDefault="00B52DA0" w:rsidP="00FE41FA">
            <w:pPr>
              <w:spacing w:before="120" w:after="120"/>
              <w:jc w:val="both"/>
            </w:pPr>
            <w:r w:rsidRPr="00FE41FA">
              <w:t xml:space="preserve">Sprints sind Bestandteile von PIs, welche die Rahmenbedingungen dafür schaffen, auf Veränderungen zu reagieren, die sich im Laufe des Projekts ergeben. </w:t>
            </w:r>
          </w:p>
        </w:tc>
      </w:tr>
      <w:tr w:rsidR="00B52DA0" w:rsidRPr="00FE41FA" w14:paraId="066A2EB4" w14:textId="77777777" w:rsidTr="0045049B">
        <w:tc>
          <w:tcPr>
            <w:tcW w:w="2779" w:type="dxa"/>
          </w:tcPr>
          <w:p w14:paraId="658DB8B3" w14:textId="328E74C6" w:rsidR="00B52DA0" w:rsidRPr="00FE41FA" w:rsidRDefault="00B52DA0" w:rsidP="00FE41FA">
            <w:pPr>
              <w:spacing w:before="120" w:after="120"/>
              <w:jc w:val="both"/>
            </w:pPr>
            <w:r w:rsidRPr="00FE41FA">
              <w:t>Specification Workshop</w:t>
            </w:r>
          </w:p>
        </w:tc>
        <w:tc>
          <w:tcPr>
            <w:tcW w:w="6581" w:type="dxa"/>
          </w:tcPr>
          <w:p w14:paraId="08F3A769" w14:textId="1E22B16A" w:rsidR="00B52DA0" w:rsidRPr="00FE41FA" w:rsidRDefault="00B52DA0" w:rsidP="00FE41FA">
            <w:pPr>
              <w:spacing w:before="120" w:after="120"/>
              <w:jc w:val="both"/>
            </w:pPr>
            <w:r w:rsidRPr="00FE41FA">
              <w:t>Die Spezifikation, das Projektziel und die Werke (Liefergegenstände) des Projektes werden definiert und im Lastenheft exakt, vollständig und für eine Überprüfung geeignet beschrieben.</w:t>
            </w:r>
          </w:p>
        </w:tc>
      </w:tr>
      <w:tr w:rsidR="00B52DA0" w:rsidRPr="00FE41FA" w14:paraId="79C474EA" w14:textId="77777777" w:rsidTr="0045049B">
        <w:tc>
          <w:tcPr>
            <w:tcW w:w="2779" w:type="dxa"/>
          </w:tcPr>
          <w:p w14:paraId="7B436920" w14:textId="00C61C1D" w:rsidR="00B52DA0" w:rsidRPr="00FE41FA" w:rsidRDefault="00B52DA0" w:rsidP="00FE41FA">
            <w:pPr>
              <w:spacing w:before="120" w:after="120"/>
              <w:jc w:val="both"/>
            </w:pPr>
            <w:r w:rsidRPr="00FE41FA">
              <w:lastRenderedPageBreak/>
              <w:t>Stream</w:t>
            </w:r>
          </w:p>
        </w:tc>
        <w:tc>
          <w:tcPr>
            <w:tcW w:w="6581" w:type="dxa"/>
          </w:tcPr>
          <w:p w14:paraId="6424FB2A" w14:textId="4B31359D" w:rsidR="00B52DA0" w:rsidRPr="00FE41FA" w:rsidRDefault="00B52DA0" w:rsidP="00FE41FA">
            <w:pPr>
              <w:spacing w:before="120" w:after="120"/>
              <w:jc w:val="both"/>
            </w:pPr>
            <w:r w:rsidRPr="00FE41FA">
              <w:t>Streams sind definierte Arbeitspakete und können mehrere PI (Program Increments) beinhalten.</w:t>
            </w:r>
          </w:p>
        </w:tc>
      </w:tr>
      <w:tr w:rsidR="00B52DA0" w:rsidRPr="00FE41FA" w14:paraId="5FEC95CC" w14:textId="77777777" w:rsidTr="0045049B">
        <w:tc>
          <w:tcPr>
            <w:tcW w:w="2779" w:type="dxa"/>
          </w:tcPr>
          <w:p w14:paraId="288C7163" w14:textId="123BA30E" w:rsidR="00B52DA0" w:rsidRPr="00FE41FA" w:rsidRDefault="00B52DA0" w:rsidP="00FE41FA">
            <w:pPr>
              <w:spacing w:before="120" w:after="120"/>
              <w:jc w:val="both"/>
            </w:pPr>
            <w:r w:rsidRPr="00FE41FA">
              <w:rPr>
                <w:rFonts w:eastAsia="MS Mincho"/>
                <w:lang w:eastAsia="ja-JP"/>
              </w:rPr>
              <w:t>Support Ticketsystem</w:t>
            </w:r>
          </w:p>
        </w:tc>
        <w:tc>
          <w:tcPr>
            <w:tcW w:w="6581" w:type="dxa"/>
          </w:tcPr>
          <w:p w14:paraId="2EE69B9D" w14:textId="14EB11CD" w:rsidR="00B52DA0" w:rsidRPr="00FE41FA" w:rsidRDefault="00B52DA0" w:rsidP="00FE41FA">
            <w:pPr>
              <w:spacing w:before="120" w:after="120"/>
              <w:jc w:val="both"/>
            </w:pPr>
            <w:r w:rsidRPr="00FE41FA">
              <w:t>Ist eine Support Plattform der Parteien bei Problemen mit den Softwareanwendungen oder Implementierung</w:t>
            </w:r>
          </w:p>
        </w:tc>
      </w:tr>
      <w:tr w:rsidR="00B52DA0" w:rsidRPr="00FE41FA" w14:paraId="0951A99F" w14:textId="77777777" w:rsidTr="0045049B">
        <w:tc>
          <w:tcPr>
            <w:tcW w:w="2779" w:type="dxa"/>
          </w:tcPr>
          <w:p w14:paraId="7BE053EF" w14:textId="1CE4DE87" w:rsidR="00B52DA0" w:rsidRPr="00FE41FA" w:rsidRDefault="00B52DA0" w:rsidP="00FE41FA">
            <w:pPr>
              <w:spacing w:before="120" w:after="120"/>
              <w:jc w:val="both"/>
              <w:rPr>
                <w:rFonts w:eastAsia="MS Mincho"/>
                <w:lang w:eastAsia="ja-JP"/>
              </w:rPr>
            </w:pPr>
            <w:r w:rsidRPr="00FE41FA">
              <w:t>Schriftform</w:t>
            </w:r>
          </w:p>
        </w:tc>
        <w:tc>
          <w:tcPr>
            <w:tcW w:w="6581" w:type="dxa"/>
          </w:tcPr>
          <w:p w14:paraId="6800FF5E" w14:textId="1339A980" w:rsidR="00B52DA0" w:rsidRPr="00FE41FA" w:rsidRDefault="00B52DA0" w:rsidP="00FE41FA">
            <w:pPr>
              <w:spacing w:before="120" w:after="120"/>
              <w:jc w:val="both"/>
            </w:pPr>
            <w:r w:rsidRPr="00FE41FA">
              <w:t>Eigenhändige Unterschrift im Sinne von Art. 14 Abs. 1 OR , eine qualifizierte elektronische Signatur im Sinne von Art. 14 Abs. 2bis OR, eine Nachbildung der eigenhändigen Schrift auf mechanischem Weg im Sinne von Art. 14 Abs. 2 OR (z.B. mittels Stempel, Druck, Fotokopie) oder auf elektronischem Weg (z.B.</w:t>
            </w:r>
            <w:r w:rsidRPr="00FE41FA" w:rsidDel="002A7936">
              <w:t xml:space="preserve"> </w:t>
            </w:r>
            <w:r w:rsidRPr="00FE41FA">
              <w:t>mittels eingescannter Unterschrift oder der von den Parteien eingesetzten E-Signaturlösung)</w:t>
            </w:r>
          </w:p>
        </w:tc>
      </w:tr>
      <w:tr w:rsidR="00B52DA0" w:rsidRPr="00FE41FA" w14:paraId="59FB4E03" w14:textId="77777777" w:rsidTr="0045049B">
        <w:tc>
          <w:tcPr>
            <w:tcW w:w="2779" w:type="dxa"/>
          </w:tcPr>
          <w:p w14:paraId="736BC2F8" w14:textId="18ECA45B" w:rsidR="00B52DA0" w:rsidRPr="00FE41FA" w:rsidRDefault="00B52DA0" w:rsidP="00FE41FA">
            <w:pPr>
              <w:spacing w:before="120" w:after="120"/>
              <w:jc w:val="both"/>
            </w:pPr>
            <w:r w:rsidRPr="00FE41FA">
              <w:rPr>
                <w:rFonts w:eastAsia="MS Mincho"/>
                <w:lang w:eastAsia="ja-JP"/>
              </w:rPr>
              <w:t>Teamcenter Quality Consultant</w:t>
            </w:r>
          </w:p>
        </w:tc>
        <w:tc>
          <w:tcPr>
            <w:tcW w:w="6581" w:type="dxa"/>
          </w:tcPr>
          <w:p w14:paraId="0823A19A" w14:textId="4969F3AD" w:rsidR="00B52DA0" w:rsidRPr="00FE41FA" w:rsidRDefault="00B52DA0" w:rsidP="00FE41FA">
            <w:pPr>
              <w:spacing w:before="120" w:after="120"/>
              <w:jc w:val="both"/>
            </w:pPr>
            <w:r w:rsidRPr="00FE41FA">
              <w:t>Hat die Qualitätsprozesse der Kunden im Fokus und setzt die Anforderungen innerhalb des Closed Loop Manufactoring</w:t>
            </w:r>
          </w:p>
        </w:tc>
      </w:tr>
      <w:tr w:rsidR="00B52DA0" w:rsidRPr="00FE41FA" w14:paraId="513860A3" w14:textId="77777777" w:rsidTr="0045049B">
        <w:tc>
          <w:tcPr>
            <w:tcW w:w="2779" w:type="dxa"/>
          </w:tcPr>
          <w:p w14:paraId="51C31104" w14:textId="7AE01BBD" w:rsidR="00B52DA0" w:rsidRPr="00FE41FA" w:rsidRDefault="00B52DA0" w:rsidP="00FE41FA">
            <w:pPr>
              <w:spacing w:before="120" w:after="120"/>
              <w:jc w:val="both"/>
              <w:rPr>
                <w:rFonts w:eastAsia="MS Mincho"/>
                <w:lang w:eastAsia="ja-JP"/>
              </w:rPr>
            </w:pPr>
            <w:r w:rsidRPr="00FE41FA">
              <w:t>Test case</w:t>
            </w:r>
          </w:p>
        </w:tc>
        <w:tc>
          <w:tcPr>
            <w:tcW w:w="6581" w:type="dxa"/>
          </w:tcPr>
          <w:p w14:paraId="43709607" w14:textId="0295094A" w:rsidR="00B52DA0" w:rsidRPr="00FE41FA" w:rsidRDefault="00B52DA0" w:rsidP="00FE41FA">
            <w:pPr>
              <w:spacing w:before="120" w:after="120"/>
              <w:jc w:val="both"/>
            </w:pPr>
            <w:r w:rsidRPr="00FE41FA">
              <w:t>In Test-Cases werden Aktionen oder Bedingungen der Software geprüft und auf das erwartete Ergebnis hin untersucht.</w:t>
            </w:r>
          </w:p>
        </w:tc>
      </w:tr>
      <w:tr w:rsidR="00B52DA0" w:rsidRPr="00FE41FA" w14:paraId="698CB517" w14:textId="77777777" w:rsidTr="0045049B">
        <w:tc>
          <w:tcPr>
            <w:tcW w:w="2779" w:type="dxa"/>
          </w:tcPr>
          <w:p w14:paraId="5F324B4D" w14:textId="560C2552" w:rsidR="00B52DA0" w:rsidRPr="00FE41FA" w:rsidRDefault="00B52DA0" w:rsidP="00FE41FA">
            <w:pPr>
              <w:spacing w:before="120" w:after="120"/>
              <w:jc w:val="both"/>
            </w:pPr>
            <w:r w:rsidRPr="00FE41FA">
              <w:t>Textform</w:t>
            </w:r>
          </w:p>
        </w:tc>
        <w:tc>
          <w:tcPr>
            <w:tcW w:w="6581" w:type="dxa"/>
          </w:tcPr>
          <w:p w14:paraId="277FB698" w14:textId="2B009F32" w:rsidR="00B52DA0" w:rsidRPr="00FE41FA" w:rsidRDefault="00B52DA0" w:rsidP="00FE41FA">
            <w:pPr>
              <w:spacing w:before="120" w:after="120"/>
              <w:jc w:val="both"/>
            </w:pPr>
            <w:r w:rsidRPr="00FE41FA">
              <w:t>Lesbare Erklärung, die die Person des Erklärenden auf einem dauerhaften Datenträger nennt, z.B. per E-Mail</w:t>
            </w:r>
          </w:p>
        </w:tc>
      </w:tr>
      <w:tr w:rsidR="00B52DA0" w:rsidRPr="00FE41FA" w14:paraId="60CCA3DD" w14:textId="77777777" w:rsidTr="0045049B">
        <w:tc>
          <w:tcPr>
            <w:tcW w:w="2779" w:type="dxa"/>
          </w:tcPr>
          <w:p w14:paraId="7F091755" w14:textId="25B731C0" w:rsidR="00B52DA0" w:rsidRPr="00FE41FA" w:rsidRDefault="00B52DA0" w:rsidP="00FE41FA">
            <w:pPr>
              <w:spacing w:before="120" w:after="120"/>
              <w:jc w:val="both"/>
            </w:pPr>
            <w:r w:rsidRPr="00FE41FA">
              <w:t>User Stories</w:t>
            </w:r>
          </w:p>
        </w:tc>
        <w:tc>
          <w:tcPr>
            <w:tcW w:w="6581" w:type="dxa"/>
          </w:tcPr>
          <w:p w14:paraId="1AD10C2C" w14:textId="7FFC4BC4" w:rsidR="00B52DA0" w:rsidRPr="00FE41FA" w:rsidRDefault="00B52DA0" w:rsidP="00FE41FA">
            <w:pPr>
              <w:spacing w:before="120" w:after="120"/>
              <w:jc w:val="both"/>
            </w:pPr>
            <w:r w:rsidRPr="00FE41FA">
              <w:t>Eine allgemeine informelle Erklärung eines Software-Features mit dem Zweck zu formulieren, wie eine einzelne Aufgabe dem Kunden einen bestimmten Wert liefert.</w:t>
            </w:r>
          </w:p>
        </w:tc>
      </w:tr>
      <w:tr w:rsidR="00B52DA0" w:rsidRPr="00FE41FA" w14:paraId="007CA799" w14:textId="77777777" w:rsidTr="0045049B">
        <w:tc>
          <w:tcPr>
            <w:tcW w:w="2779" w:type="dxa"/>
          </w:tcPr>
          <w:p w14:paraId="7AD519BC" w14:textId="493642FE" w:rsidR="00B52DA0" w:rsidRPr="00FE41FA" w:rsidRDefault="00B52DA0" w:rsidP="00FE41FA">
            <w:pPr>
              <w:spacing w:before="120" w:after="120"/>
              <w:jc w:val="both"/>
            </w:pPr>
            <w:r w:rsidRPr="00FE41FA">
              <w:t>Use case (Epics)</w:t>
            </w:r>
          </w:p>
        </w:tc>
        <w:tc>
          <w:tcPr>
            <w:tcW w:w="6581" w:type="dxa"/>
          </w:tcPr>
          <w:p w14:paraId="5C493B81" w14:textId="41B4DCC5" w:rsidR="00B52DA0" w:rsidRPr="00FE41FA" w:rsidRDefault="00B52DA0" w:rsidP="00FE41FA">
            <w:pPr>
              <w:spacing w:before="120" w:after="120"/>
              <w:jc w:val="both"/>
            </w:pPr>
            <w:r w:rsidRPr="00FE41FA">
              <w:t>Ist eine Erweiterung der User Story. Es handelt sich hierbei um Anforderungen an ein Produkt, die in einem bestimmten Zeitintervall umgesetzt werden müssen.</w:t>
            </w:r>
          </w:p>
        </w:tc>
      </w:tr>
    </w:tbl>
    <w:p w14:paraId="26392ADA" w14:textId="77777777" w:rsidR="00FE41FA" w:rsidRPr="00FE41FA" w:rsidRDefault="00FE41FA" w:rsidP="00FE41FA">
      <w:pPr>
        <w:jc w:val="both"/>
      </w:pPr>
    </w:p>
    <w:p w14:paraId="44A4AAB5" w14:textId="77777777" w:rsidR="00FE41FA" w:rsidRPr="00FE41FA" w:rsidRDefault="00FE41FA" w:rsidP="00FE41FA">
      <w:pPr>
        <w:spacing w:after="200" w:line="276" w:lineRule="auto"/>
        <w:jc w:val="both"/>
        <w:rPr>
          <w:rFonts w:eastAsiaTheme="majorEastAsia" w:cstheme="majorBidi"/>
          <w:b/>
          <w:bCs/>
          <w:color w:val="351F65"/>
          <w:sz w:val="24"/>
          <w:szCs w:val="28"/>
        </w:rPr>
      </w:pPr>
      <w:r w:rsidRPr="00FE41FA">
        <w:br w:type="page"/>
      </w:r>
    </w:p>
    <w:p w14:paraId="06312715" w14:textId="7A2DA876" w:rsidR="00322EA1" w:rsidRPr="00FE41FA" w:rsidRDefault="0045049B" w:rsidP="00FE41FA">
      <w:pPr>
        <w:pStyle w:val="berschrift1"/>
        <w:jc w:val="both"/>
      </w:pPr>
      <w:bookmarkStart w:id="4" w:name="_Toc173742487"/>
      <w:r w:rsidRPr="00FE41FA">
        <w:lastRenderedPageBreak/>
        <w:t>Leistungsbeschreibung</w:t>
      </w:r>
      <w:bookmarkEnd w:id="4"/>
    </w:p>
    <w:p w14:paraId="6E7F3EF1" w14:textId="77777777" w:rsidR="00EE3EE9" w:rsidRPr="00FE41FA" w:rsidRDefault="00EE3EE9" w:rsidP="00FE41FA">
      <w:pPr>
        <w:pStyle w:val="berschrift2"/>
        <w:jc w:val="both"/>
      </w:pPr>
      <w:bookmarkStart w:id="5" w:name="_Toc155972811"/>
      <w:bookmarkStart w:id="6" w:name="_Toc173742488"/>
      <w:bookmarkStart w:id="7" w:name="_Ref135843982"/>
      <w:r w:rsidRPr="00FE41FA">
        <w:t>Projektumfang</w:t>
      </w:r>
      <w:bookmarkEnd w:id="5"/>
      <w:bookmarkEnd w:id="6"/>
    </w:p>
    <w:p w14:paraId="229E9DFC" w14:textId="77777777" w:rsidR="00EE3EE9" w:rsidRPr="00FE41FA" w:rsidRDefault="00EE3EE9" w:rsidP="00FE41FA">
      <w:pPr>
        <w:jc w:val="both"/>
      </w:pPr>
      <w:r w:rsidRPr="00FE41FA">
        <w:rPr>
          <w:highlight w:val="yellow"/>
        </w:rPr>
        <w:t>[Beispieltext — muss entsprechend den Vereinbarungen mit dem Kunden angepasst werden]</w:t>
      </w:r>
    </w:p>
    <w:p w14:paraId="6C9A1B5D" w14:textId="77777777" w:rsidR="00EE3EE9" w:rsidRPr="00FE41FA" w:rsidRDefault="00EE3EE9" w:rsidP="00FE41FA">
      <w:pPr>
        <w:jc w:val="both"/>
        <w:rPr>
          <w:rFonts w:cstheme="majorHAnsi"/>
        </w:rPr>
      </w:pPr>
    </w:p>
    <w:p w14:paraId="022731CE" w14:textId="77777777" w:rsidR="00FC679D" w:rsidRDefault="00FC679D" w:rsidP="00FC679D">
      <w:pPr>
        <w:jc w:val="both"/>
        <w:rPr>
          <w:rFonts w:cstheme="majorHAnsi"/>
        </w:rPr>
      </w:pPr>
      <w:r w:rsidRPr="00FC679D">
        <w:rPr>
          <w:rFonts w:cstheme="majorHAnsi"/>
        </w:rPr>
        <w:t xml:space="preserve">Der Kunde erwägt die Einführung einer PLM (Product Lifecycle Management) Lösung für die Unterstützung seiner Produkt-Entwicklungsprozesse auf Basis von Teamcenter. Avasis bietet seinen Kunden die Implementierung von Enterprise Software Lösungen an. </w:t>
      </w:r>
    </w:p>
    <w:p w14:paraId="69507150" w14:textId="77777777" w:rsidR="00FC679D" w:rsidRPr="00FC679D" w:rsidRDefault="00FC679D" w:rsidP="00FC679D">
      <w:pPr>
        <w:jc w:val="both"/>
        <w:rPr>
          <w:rFonts w:cstheme="majorHAnsi"/>
        </w:rPr>
      </w:pPr>
    </w:p>
    <w:p w14:paraId="6A1F8291" w14:textId="34AE5C77" w:rsidR="00EE3EE9" w:rsidRPr="00FE41FA" w:rsidRDefault="00FC679D" w:rsidP="00FC679D">
      <w:pPr>
        <w:jc w:val="both"/>
        <w:rPr>
          <w:rFonts w:cstheme="majorHAnsi"/>
        </w:rPr>
      </w:pPr>
      <w:r w:rsidRPr="00FC679D">
        <w:rPr>
          <w:rFonts w:cstheme="majorHAnsi"/>
        </w:rPr>
        <w:t>Bevor Teamcenter eingeführt werden soll, führt der Kunde, federführend durch den externen Partner eine Blueprint-Phase durch. Innerhalb dieses SOWs werden die Leistungen von avasis für diese Blueprint-Phase angeboten</w:t>
      </w:r>
      <w:r w:rsidR="00EE3EE9" w:rsidRPr="00FE41FA">
        <w:rPr>
          <w:rFonts w:cstheme="majorHAnsi"/>
        </w:rPr>
        <w:t xml:space="preserve">. </w:t>
      </w:r>
    </w:p>
    <w:p w14:paraId="2E927D08" w14:textId="77777777" w:rsidR="006436AD" w:rsidRPr="00FE41FA" w:rsidRDefault="006436AD" w:rsidP="00FE41FA">
      <w:pPr>
        <w:jc w:val="both"/>
        <w:rPr>
          <w:rFonts w:cstheme="majorHAnsi"/>
        </w:rPr>
      </w:pPr>
    </w:p>
    <w:p w14:paraId="45421CB6" w14:textId="77777777" w:rsidR="007E3419" w:rsidRPr="00FE41FA" w:rsidRDefault="007E3419" w:rsidP="00FE41FA">
      <w:pPr>
        <w:pStyle w:val="berschrift2"/>
        <w:jc w:val="both"/>
      </w:pPr>
      <w:bookmarkStart w:id="8" w:name="_Toc155972812"/>
      <w:bookmarkStart w:id="9" w:name="_Toc173742489"/>
      <w:r w:rsidRPr="00FE41FA">
        <w:t>Beschreibung des Leistungsumfangs der avasis</w:t>
      </w:r>
      <w:bookmarkEnd w:id="8"/>
      <w:bookmarkEnd w:id="9"/>
    </w:p>
    <w:p w14:paraId="47A26E63" w14:textId="77777777" w:rsidR="007E3419" w:rsidRPr="00FE41FA" w:rsidRDefault="007E3419" w:rsidP="00FE41FA">
      <w:pPr>
        <w:jc w:val="both"/>
      </w:pPr>
    </w:p>
    <w:p w14:paraId="14544F7B" w14:textId="77777777" w:rsidR="007E3419" w:rsidRPr="007E3419" w:rsidRDefault="007E3419" w:rsidP="00FE41FA">
      <w:pPr>
        <w:jc w:val="both"/>
        <w:rPr>
          <w:rFonts w:cstheme="majorHAnsi"/>
        </w:rPr>
      </w:pPr>
      <w:r w:rsidRPr="007E3419">
        <w:rPr>
          <w:rFonts w:cstheme="majorHAnsi"/>
          <w:highlight w:val="yellow"/>
        </w:rPr>
        <w:t>[Beispieltext — muss entsprechend den Vereinbarungen mit dem Kunden angepasst werden]</w:t>
      </w:r>
    </w:p>
    <w:p w14:paraId="1BF57C38" w14:textId="77777777" w:rsidR="00202644" w:rsidRDefault="00202644" w:rsidP="00D91C60">
      <w:pPr>
        <w:jc w:val="both"/>
        <w:rPr>
          <w:rFonts w:cstheme="majorHAnsi"/>
        </w:rPr>
      </w:pPr>
    </w:p>
    <w:p w14:paraId="26011DEA" w14:textId="12C49E31" w:rsidR="00D91C60" w:rsidRDefault="00D91C60" w:rsidP="00D91C60">
      <w:pPr>
        <w:jc w:val="both"/>
        <w:rPr>
          <w:rFonts w:cstheme="majorHAnsi"/>
        </w:rPr>
      </w:pPr>
      <w:r w:rsidRPr="00D91C60">
        <w:rPr>
          <w:rFonts w:cstheme="majorHAnsi"/>
        </w:rPr>
        <w:t>Die von avasis zu erbringenden Leistungen werden von den Parteien in der Blueprint-Phase und danach in einer agilen Vorgehensweise mittels mehrerer Sprints gemeinsam bestimmt.</w:t>
      </w:r>
    </w:p>
    <w:p w14:paraId="2B5FBC39" w14:textId="77777777" w:rsidR="00202644" w:rsidRPr="00D91C60" w:rsidRDefault="00202644" w:rsidP="00D91C60">
      <w:pPr>
        <w:jc w:val="both"/>
        <w:rPr>
          <w:rFonts w:cstheme="majorHAnsi"/>
        </w:rPr>
      </w:pPr>
    </w:p>
    <w:p w14:paraId="3BD08219" w14:textId="2979B180" w:rsidR="007E3419" w:rsidRPr="00FE41FA" w:rsidRDefault="00D91C60" w:rsidP="00D91C60">
      <w:pPr>
        <w:jc w:val="both"/>
        <w:rPr>
          <w:rFonts w:cstheme="majorHAnsi"/>
          <w:iCs/>
        </w:rPr>
      </w:pPr>
      <w:r w:rsidRPr="00D91C60">
        <w:rPr>
          <w:rFonts w:cstheme="majorHAnsi"/>
        </w:rPr>
        <w:t>Innerhalb des Blueprints werden 5 Streams erarbeitet. Pro Stream werden die Anforderungen des Kunden an das zukünftige PLM-Konzept in Workshops [A / B] erarbeitet und als List of Topic dokumentiert. Anhand dieser Topics werden geeignete Anforderungen innerhalb von Scoping Workshops [S], selektiert. Auf Basis dieser Topics werden innerhalb des agilen Vorgehensmodells von avasis die festgelegten POCs erarbeitet. Diese sollen den Key-Usern des Kunden aufzeigen, wie sich die ausgewählten Funktionen in Teamcenter / Polarion verhalten, um die Umsetzbarkeit zu verifizieren.</w:t>
      </w:r>
    </w:p>
    <w:p w14:paraId="2C216841" w14:textId="77777777" w:rsidR="007E3419" w:rsidRPr="007E3419" w:rsidRDefault="007E3419" w:rsidP="00FE41FA">
      <w:pPr>
        <w:jc w:val="both"/>
        <w:rPr>
          <w:rFonts w:cstheme="majorHAnsi"/>
          <w:iCs/>
        </w:rPr>
      </w:pPr>
    </w:p>
    <w:p w14:paraId="491BD8EB" w14:textId="77777777" w:rsidR="007E3419" w:rsidRPr="007E3419" w:rsidRDefault="007E3419" w:rsidP="00FE41FA">
      <w:pPr>
        <w:jc w:val="both"/>
        <w:rPr>
          <w:rFonts w:cstheme="majorHAnsi"/>
        </w:rPr>
      </w:pPr>
      <w:r w:rsidRPr="007E3419">
        <w:rPr>
          <w:rFonts w:cstheme="majorHAnsi"/>
        </w:rPr>
        <w:t xml:space="preserve">Die Dienstleistungen werden remote oder am Standort des </w:t>
      </w:r>
      <w:r w:rsidRPr="007E3419">
        <w:rPr>
          <w:rFonts w:cstheme="majorHAnsi"/>
          <w:highlight w:val="yellow"/>
        </w:rPr>
        <w:t>Kunden in XXX</w:t>
      </w:r>
      <w:r w:rsidRPr="007E3419">
        <w:rPr>
          <w:rFonts w:cstheme="majorHAnsi"/>
        </w:rPr>
        <w:t xml:space="preserve"> erbracht.</w:t>
      </w:r>
    </w:p>
    <w:p w14:paraId="7BBE3B92" w14:textId="77777777" w:rsidR="006436AD" w:rsidRPr="00FE41FA" w:rsidRDefault="006436AD" w:rsidP="00FE41FA">
      <w:pPr>
        <w:jc w:val="both"/>
        <w:rPr>
          <w:rFonts w:cstheme="majorHAnsi"/>
        </w:rPr>
      </w:pPr>
    </w:p>
    <w:p w14:paraId="5004B599" w14:textId="77777777" w:rsidR="00176CC2" w:rsidRPr="00FE41FA" w:rsidRDefault="00176CC2" w:rsidP="00FE41FA">
      <w:pPr>
        <w:pStyle w:val="berschrift3"/>
        <w:jc w:val="both"/>
      </w:pPr>
      <w:bookmarkStart w:id="10" w:name="_Toc173742490"/>
      <w:r w:rsidRPr="00FE41FA">
        <w:t>Stream</w:t>
      </w:r>
      <w:bookmarkEnd w:id="10"/>
    </w:p>
    <w:p w14:paraId="5FB784D3" w14:textId="77777777" w:rsidR="00176CC2" w:rsidRPr="00176CC2" w:rsidRDefault="00176CC2" w:rsidP="00FE41FA">
      <w:pPr>
        <w:jc w:val="both"/>
        <w:rPr>
          <w:rFonts w:cstheme="majorHAnsi"/>
        </w:rPr>
      </w:pPr>
      <w:r w:rsidRPr="00176CC2">
        <w:rPr>
          <w:rFonts w:cstheme="majorHAnsi"/>
          <w:noProof/>
          <w:highlight w:val="yellow"/>
        </w:rPr>
        <w:drawing>
          <wp:anchor distT="0" distB="0" distL="114300" distR="114300" simplePos="0" relativeHeight="251658240" behindDoc="0" locked="0" layoutInCell="1" allowOverlap="1" wp14:anchorId="34068AEC" wp14:editId="7A2799E0">
            <wp:simplePos x="0" y="0"/>
            <wp:positionH relativeFrom="margin">
              <wp:align>left</wp:align>
            </wp:positionH>
            <wp:positionV relativeFrom="paragraph">
              <wp:posOffset>367969</wp:posOffset>
            </wp:positionV>
            <wp:extent cx="5802899" cy="2540439"/>
            <wp:effectExtent l="0" t="0" r="0" b="0"/>
            <wp:wrapTopAndBottom/>
            <wp:docPr id="1695231165" name="Grafik 1" descr="Ein Bild, das Text, Screenshot, Softwar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31165" name="Grafik 1" descr="Ein Bild, das Text, Screenshot, Software, Diagramm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802899" cy="2540439"/>
                    </a:xfrm>
                    <a:prstGeom prst="rect">
                      <a:avLst/>
                    </a:prstGeom>
                    <a:noFill/>
                  </pic:spPr>
                </pic:pic>
              </a:graphicData>
            </a:graphic>
            <wp14:sizeRelH relativeFrom="page">
              <wp14:pctWidth>0</wp14:pctWidth>
            </wp14:sizeRelH>
            <wp14:sizeRelV relativeFrom="page">
              <wp14:pctHeight>0</wp14:pctHeight>
            </wp14:sizeRelV>
          </wp:anchor>
        </w:drawing>
      </w:r>
      <w:r w:rsidRPr="00176CC2">
        <w:rPr>
          <w:rFonts w:cstheme="majorHAnsi"/>
          <w:highlight w:val="yellow"/>
        </w:rPr>
        <w:t>[Beispielgrafik — muss entsprechend den Vereinbarungen mit dem Kunden angepasst werden]</w:t>
      </w:r>
    </w:p>
    <w:p w14:paraId="1E6F6F1E" w14:textId="77777777" w:rsidR="00176CC2" w:rsidRPr="00176CC2" w:rsidRDefault="00176CC2" w:rsidP="00FE41FA">
      <w:pPr>
        <w:jc w:val="both"/>
        <w:rPr>
          <w:rFonts w:cstheme="majorHAnsi"/>
          <w:i/>
          <w:iCs/>
          <w:sz w:val="18"/>
          <w:szCs w:val="18"/>
        </w:rPr>
      </w:pPr>
      <w:r w:rsidRPr="00176CC2">
        <w:rPr>
          <w:rFonts w:cstheme="majorHAnsi"/>
          <w:i/>
          <w:iCs/>
          <w:sz w:val="18"/>
          <w:szCs w:val="18"/>
        </w:rPr>
        <w:lastRenderedPageBreak/>
        <w:t xml:space="preserve">Abbildung </w:t>
      </w:r>
      <w:r w:rsidRPr="00176CC2">
        <w:rPr>
          <w:rFonts w:cstheme="majorHAnsi"/>
          <w:i/>
          <w:iCs/>
          <w:sz w:val="18"/>
          <w:szCs w:val="18"/>
        </w:rPr>
        <w:fldChar w:fldCharType="begin"/>
      </w:r>
      <w:r w:rsidRPr="00176CC2">
        <w:rPr>
          <w:rFonts w:cstheme="majorHAnsi"/>
          <w:i/>
          <w:iCs/>
          <w:sz w:val="18"/>
          <w:szCs w:val="18"/>
        </w:rPr>
        <w:instrText xml:space="preserve"> SEQ Abbildung \* ARABIC </w:instrText>
      </w:r>
      <w:r w:rsidRPr="00176CC2">
        <w:rPr>
          <w:rFonts w:cstheme="majorHAnsi"/>
          <w:i/>
          <w:iCs/>
          <w:sz w:val="18"/>
          <w:szCs w:val="18"/>
        </w:rPr>
        <w:fldChar w:fldCharType="separate"/>
      </w:r>
      <w:r w:rsidRPr="00176CC2">
        <w:rPr>
          <w:rFonts w:cstheme="majorHAnsi"/>
          <w:i/>
          <w:iCs/>
          <w:sz w:val="18"/>
          <w:szCs w:val="18"/>
        </w:rPr>
        <w:t>1</w:t>
      </w:r>
      <w:r w:rsidRPr="00176CC2">
        <w:rPr>
          <w:rFonts w:cstheme="majorHAnsi"/>
          <w:sz w:val="18"/>
          <w:szCs w:val="18"/>
        </w:rPr>
        <w:fldChar w:fldCharType="end"/>
      </w:r>
      <w:r w:rsidRPr="00176CC2">
        <w:rPr>
          <w:rFonts w:cstheme="majorHAnsi"/>
          <w:i/>
          <w:iCs/>
          <w:sz w:val="18"/>
          <w:szCs w:val="18"/>
        </w:rPr>
        <w:t>: Beispielgrafik für einen Stream. Die angegebenen Zeiten sind keine verbindlichen Vertragsfristen.</w:t>
      </w:r>
    </w:p>
    <w:p w14:paraId="639B331E" w14:textId="338756C6" w:rsidR="003810EC" w:rsidRPr="00FE41FA" w:rsidRDefault="003810EC" w:rsidP="00FE41FA">
      <w:pPr>
        <w:jc w:val="both"/>
      </w:pPr>
    </w:p>
    <w:p w14:paraId="48DB4077" w14:textId="77777777" w:rsidR="003810EC" w:rsidRPr="00FE41FA" w:rsidRDefault="003810EC" w:rsidP="00FE41FA">
      <w:pPr>
        <w:pStyle w:val="berschrift2"/>
        <w:jc w:val="both"/>
      </w:pPr>
      <w:bookmarkStart w:id="11" w:name="_Toc155972813"/>
      <w:bookmarkStart w:id="12" w:name="_Toc173742491"/>
      <w:r w:rsidRPr="00FE41FA">
        <w:t>Dokumentation der weiteren Vereinbarungen der Parteien</w:t>
      </w:r>
      <w:bookmarkEnd w:id="11"/>
      <w:bookmarkEnd w:id="12"/>
    </w:p>
    <w:p w14:paraId="0444830B" w14:textId="5F50DFC4" w:rsidR="009431CD" w:rsidRPr="00BC7F8D" w:rsidRDefault="00933B9F" w:rsidP="00FE41FA">
      <w:pPr>
        <w:jc w:val="both"/>
      </w:pPr>
      <w:r w:rsidRPr="00933B9F">
        <w:t>Die Dokumentation der weiteren Vereinbarungen im Rahmen dieses SOWs erfolgt über Zusatzvereinbarungen zu diesem SOW und im Rahmen der agilen Vorgehensweise im Backlog von avasis</w:t>
      </w:r>
      <w:r w:rsidR="003810EC" w:rsidRPr="003810EC">
        <w:t>.</w:t>
      </w:r>
      <w:bookmarkStart w:id="13" w:name="_Toc144201280"/>
      <w:bookmarkEnd w:id="7"/>
    </w:p>
    <w:p w14:paraId="2D31AD1B" w14:textId="77777777" w:rsidR="009431CD" w:rsidRPr="00FE41FA" w:rsidRDefault="009431CD" w:rsidP="00FE41FA">
      <w:pPr>
        <w:pStyle w:val="berschrift1"/>
        <w:jc w:val="both"/>
      </w:pPr>
      <w:bookmarkStart w:id="14" w:name="_Toc155972814"/>
      <w:bookmarkStart w:id="15" w:name="_Toc173742492"/>
      <w:r w:rsidRPr="00FE41FA">
        <w:t>Umsetzungsansatz: Agiles Vorgehensmodell von avasis</w:t>
      </w:r>
      <w:bookmarkEnd w:id="14"/>
      <w:bookmarkEnd w:id="15"/>
    </w:p>
    <w:p w14:paraId="65CA9DE7" w14:textId="77777777" w:rsidR="009431CD" w:rsidRPr="00FE41FA" w:rsidRDefault="009431CD" w:rsidP="00FE41FA">
      <w:pPr>
        <w:jc w:val="both"/>
      </w:pPr>
      <w:r w:rsidRPr="009431CD">
        <w:rPr>
          <w:highlight w:val="yellow"/>
        </w:rPr>
        <w:t>[Beispieltext- und -grafik — muss entsprechend den Vereinbarungen mit dem Kunden angepasst werden]</w:t>
      </w:r>
    </w:p>
    <w:p w14:paraId="20BA2AB0" w14:textId="77777777" w:rsidR="0071775D" w:rsidRPr="009431CD" w:rsidRDefault="0071775D" w:rsidP="00FE41FA">
      <w:pPr>
        <w:jc w:val="both"/>
      </w:pPr>
    </w:p>
    <w:p w14:paraId="2918907E" w14:textId="77777777" w:rsidR="009431CD" w:rsidRPr="009431CD" w:rsidRDefault="009431CD" w:rsidP="00FE41FA">
      <w:pPr>
        <w:jc w:val="both"/>
      </w:pPr>
      <w:r w:rsidRPr="009431CD">
        <w:t>Für die generelle Umsetzung von PLM-Konzepten und bezogen auf dieses SOW, für die Umsetzung der POCs bietet avasis das folgende Vorgehen an:</w:t>
      </w:r>
    </w:p>
    <w:p w14:paraId="2E6C08FE" w14:textId="77777777" w:rsidR="009431CD" w:rsidRPr="009431CD" w:rsidRDefault="009431CD" w:rsidP="00FE41FA">
      <w:pPr>
        <w:jc w:val="both"/>
      </w:pPr>
    </w:p>
    <w:p w14:paraId="01A1BC3D" w14:textId="77777777" w:rsidR="009431CD" w:rsidRPr="009431CD" w:rsidRDefault="009431CD" w:rsidP="00FE41FA">
      <w:pPr>
        <w:jc w:val="both"/>
        <w:rPr>
          <w:b/>
        </w:rPr>
      </w:pPr>
      <w:r w:rsidRPr="009431CD">
        <w:rPr>
          <w:b/>
          <w:noProof/>
        </w:rPr>
        <w:drawing>
          <wp:inline distT="0" distB="0" distL="0" distR="0" wp14:anchorId="7CF63201" wp14:editId="574AF24B">
            <wp:extent cx="5738181" cy="1972881"/>
            <wp:effectExtent l="0" t="0" r="0" b="8890"/>
            <wp:docPr id="17" name="Grafik 17" descr="Ein Bild, das Text, Kreis, Screensho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Kreis, Screenshot, Uhr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3061" cy="1984873"/>
                    </a:xfrm>
                    <a:prstGeom prst="rect">
                      <a:avLst/>
                    </a:prstGeom>
                    <a:noFill/>
                  </pic:spPr>
                </pic:pic>
              </a:graphicData>
            </a:graphic>
          </wp:inline>
        </w:drawing>
      </w:r>
    </w:p>
    <w:p w14:paraId="34BF19F9" w14:textId="77777777" w:rsidR="009431CD" w:rsidRPr="009431CD" w:rsidRDefault="009431CD" w:rsidP="00FE41FA">
      <w:pPr>
        <w:jc w:val="both"/>
        <w:rPr>
          <w:i/>
          <w:iCs/>
          <w:sz w:val="18"/>
          <w:szCs w:val="18"/>
        </w:rPr>
      </w:pPr>
      <w:r w:rsidRPr="009431CD">
        <w:rPr>
          <w:i/>
          <w:iCs/>
          <w:sz w:val="18"/>
          <w:szCs w:val="18"/>
        </w:rPr>
        <w:t xml:space="preserve">Abbildung </w:t>
      </w:r>
      <w:r w:rsidRPr="009431CD">
        <w:rPr>
          <w:i/>
          <w:iCs/>
          <w:sz w:val="18"/>
          <w:szCs w:val="18"/>
        </w:rPr>
        <w:fldChar w:fldCharType="begin"/>
      </w:r>
      <w:r w:rsidRPr="009431CD">
        <w:rPr>
          <w:i/>
          <w:iCs/>
          <w:sz w:val="18"/>
          <w:szCs w:val="18"/>
        </w:rPr>
        <w:instrText xml:space="preserve"> SEQ Abbildung \* ARABIC </w:instrText>
      </w:r>
      <w:r w:rsidRPr="009431CD">
        <w:rPr>
          <w:i/>
          <w:iCs/>
          <w:sz w:val="18"/>
          <w:szCs w:val="18"/>
        </w:rPr>
        <w:fldChar w:fldCharType="separate"/>
      </w:r>
      <w:r w:rsidRPr="009431CD">
        <w:rPr>
          <w:i/>
          <w:iCs/>
          <w:sz w:val="18"/>
          <w:szCs w:val="18"/>
        </w:rPr>
        <w:t>2</w:t>
      </w:r>
      <w:r w:rsidRPr="009431CD">
        <w:rPr>
          <w:sz w:val="18"/>
          <w:szCs w:val="18"/>
        </w:rPr>
        <w:fldChar w:fldCharType="end"/>
      </w:r>
      <w:r w:rsidRPr="009431CD">
        <w:rPr>
          <w:i/>
          <w:iCs/>
          <w:sz w:val="18"/>
          <w:szCs w:val="18"/>
        </w:rPr>
        <w:t>: Agiles Vorgehensmodell (die angegebenen Zeiten sind keine verbindlichen Vertragsfristen)</w:t>
      </w:r>
    </w:p>
    <w:p w14:paraId="208F78C6" w14:textId="77777777" w:rsidR="001020BB" w:rsidRDefault="001020BB" w:rsidP="00FE41FA">
      <w:pPr>
        <w:jc w:val="both"/>
      </w:pPr>
    </w:p>
    <w:p w14:paraId="22542693" w14:textId="552FA9BC" w:rsidR="009431CD" w:rsidRPr="009431CD" w:rsidRDefault="009431CD" w:rsidP="00FE41FA">
      <w:pPr>
        <w:jc w:val="both"/>
      </w:pPr>
      <w:r w:rsidRPr="009431CD">
        <w:t xml:space="preserve">Nachfolgend werden die Inhalte eines Sprints beschrieben. </w:t>
      </w:r>
    </w:p>
    <w:p w14:paraId="4CB4CA74" w14:textId="77777777" w:rsidR="001020BB" w:rsidRDefault="001020BB" w:rsidP="00FE41FA">
      <w:pPr>
        <w:jc w:val="both"/>
      </w:pPr>
    </w:p>
    <w:p w14:paraId="11588E77" w14:textId="3B1917DA" w:rsidR="009431CD" w:rsidRPr="009431CD" w:rsidRDefault="009431CD" w:rsidP="00FE41FA">
      <w:pPr>
        <w:jc w:val="both"/>
        <w:rPr>
          <w:b/>
        </w:rPr>
      </w:pPr>
      <w:r w:rsidRPr="009431CD">
        <w:t>Die effiziente Realisierung der Sprints, einschliesslich der zeitlichen Planungen setzt voraus, dass der Kunde seiner Mitwirkungspflicht nachkommt (Abschnitt 5.1.4).</w:t>
      </w:r>
    </w:p>
    <w:p w14:paraId="0D5E17C7" w14:textId="77777777" w:rsidR="009431CD" w:rsidRPr="00FE41FA" w:rsidRDefault="009431CD" w:rsidP="00FE41FA">
      <w:pPr>
        <w:pStyle w:val="berschrift1"/>
        <w:jc w:val="both"/>
      </w:pPr>
      <w:bookmarkStart w:id="16" w:name="_Toc155972815"/>
      <w:bookmarkStart w:id="17" w:name="_Toc173742493"/>
      <w:r w:rsidRPr="00FE41FA">
        <w:t>Inhalte eines Sprints</w:t>
      </w:r>
      <w:bookmarkEnd w:id="16"/>
      <w:bookmarkEnd w:id="17"/>
    </w:p>
    <w:p w14:paraId="6DC2F363" w14:textId="77777777" w:rsidR="009431CD" w:rsidRPr="009431CD" w:rsidRDefault="009431CD" w:rsidP="00FE41FA">
      <w:pPr>
        <w:jc w:val="both"/>
      </w:pPr>
      <w:r w:rsidRPr="009431CD">
        <w:rPr>
          <w:highlight w:val="yellow"/>
        </w:rPr>
        <w:t>[Beispieltext — muss entsprechend den Vereinbarungen mit dem Kunden angepasst werden]</w:t>
      </w:r>
    </w:p>
    <w:p w14:paraId="6B000719" w14:textId="77777777" w:rsidR="009431CD" w:rsidRPr="00FE41FA" w:rsidRDefault="009431CD" w:rsidP="00FE41FA">
      <w:pPr>
        <w:pStyle w:val="berschrift2"/>
        <w:jc w:val="both"/>
      </w:pPr>
      <w:bookmarkStart w:id="18" w:name="_Toc173742494"/>
      <w:r w:rsidRPr="00FE41FA">
        <w:t>Rollen</w:t>
      </w:r>
      <w:bookmarkEnd w:id="18"/>
    </w:p>
    <w:p w14:paraId="7B1D427D" w14:textId="77777777" w:rsidR="009431CD" w:rsidRPr="009431CD" w:rsidRDefault="009431CD" w:rsidP="00FE41FA">
      <w:pPr>
        <w:numPr>
          <w:ilvl w:val="0"/>
          <w:numId w:val="26"/>
        </w:numPr>
        <w:jc w:val="both"/>
      </w:pPr>
      <w:bookmarkStart w:id="19" w:name="_Hlk145498869"/>
      <w:r w:rsidRPr="009431CD">
        <w:t>Projektleiter</w:t>
      </w:r>
    </w:p>
    <w:p w14:paraId="2C8CB1B8" w14:textId="77777777" w:rsidR="009431CD" w:rsidRPr="009431CD" w:rsidRDefault="009431CD" w:rsidP="00FE41FA">
      <w:pPr>
        <w:numPr>
          <w:ilvl w:val="0"/>
          <w:numId w:val="26"/>
        </w:numPr>
        <w:jc w:val="both"/>
      </w:pPr>
      <w:r w:rsidRPr="009431CD">
        <w:t>Scrum Master:</w:t>
      </w:r>
    </w:p>
    <w:p w14:paraId="2C8AA082" w14:textId="77777777" w:rsidR="009431CD" w:rsidRPr="009431CD" w:rsidRDefault="009431CD" w:rsidP="00FE41FA">
      <w:pPr>
        <w:numPr>
          <w:ilvl w:val="0"/>
          <w:numId w:val="26"/>
        </w:numPr>
        <w:jc w:val="both"/>
      </w:pPr>
      <w:r w:rsidRPr="009431CD">
        <w:t>Solution Architekt</w:t>
      </w:r>
    </w:p>
    <w:p w14:paraId="5D3C6BB3" w14:textId="77777777" w:rsidR="009431CD" w:rsidRPr="009431CD" w:rsidRDefault="009431CD" w:rsidP="00FE41FA">
      <w:pPr>
        <w:numPr>
          <w:ilvl w:val="0"/>
          <w:numId w:val="26"/>
        </w:numPr>
        <w:jc w:val="both"/>
      </w:pPr>
      <w:r w:rsidRPr="009431CD">
        <w:t>Application Engineer</w:t>
      </w:r>
      <w:bookmarkEnd w:id="19"/>
    </w:p>
    <w:p w14:paraId="71FC8F03" w14:textId="77777777" w:rsidR="009431CD" w:rsidRPr="00FE41FA" w:rsidRDefault="009431CD" w:rsidP="00FE41FA">
      <w:pPr>
        <w:pStyle w:val="berschrift2"/>
        <w:jc w:val="both"/>
      </w:pPr>
      <w:bookmarkStart w:id="20" w:name="_Toc173742495"/>
      <w:r w:rsidRPr="00FE41FA">
        <w:t>Meetings</w:t>
      </w:r>
      <w:bookmarkEnd w:id="20"/>
    </w:p>
    <w:p w14:paraId="01074FE5" w14:textId="77777777" w:rsidR="009431CD" w:rsidRDefault="009431CD" w:rsidP="00FE41FA">
      <w:pPr>
        <w:jc w:val="both"/>
        <w:rPr>
          <w:bCs/>
        </w:rPr>
      </w:pPr>
      <w:r w:rsidRPr="009431CD">
        <w:rPr>
          <w:bCs/>
        </w:rPr>
        <w:t>Folgende Meetings sind für die Leistungserbringung von avasis erforderlich und setzen daher die Mitwirkung des Kunden voraus:</w:t>
      </w:r>
    </w:p>
    <w:p w14:paraId="5DBEF86E" w14:textId="77777777" w:rsidR="001020BB" w:rsidRPr="009431CD" w:rsidRDefault="001020BB" w:rsidP="00FE41FA">
      <w:pPr>
        <w:jc w:val="both"/>
        <w:rPr>
          <w:bCs/>
        </w:rPr>
      </w:pPr>
    </w:p>
    <w:p w14:paraId="1090A397" w14:textId="77777777" w:rsidR="009431CD" w:rsidRPr="009431CD" w:rsidRDefault="009431CD" w:rsidP="00FE41FA">
      <w:pPr>
        <w:numPr>
          <w:ilvl w:val="0"/>
          <w:numId w:val="27"/>
        </w:numPr>
        <w:jc w:val="both"/>
      </w:pPr>
      <w:r w:rsidRPr="009431CD">
        <w:lastRenderedPageBreak/>
        <w:t>Planungs- und Spezifikationsmeeting</w:t>
      </w:r>
    </w:p>
    <w:p w14:paraId="17E08F75" w14:textId="77777777" w:rsidR="009431CD" w:rsidRPr="009431CD" w:rsidRDefault="009431CD" w:rsidP="00FE41FA">
      <w:pPr>
        <w:numPr>
          <w:ilvl w:val="0"/>
          <w:numId w:val="27"/>
        </w:numPr>
        <w:jc w:val="both"/>
      </w:pPr>
      <w:r w:rsidRPr="009431CD">
        <w:t>Implementierungsreview</w:t>
      </w:r>
    </w:p>
    <w:p w14:paraId="1CEC31F1" w14:textId="77777777" w:rsidR="009431CD" w:rsidRPr="009B11CC" w:rsidRDefault="009431CD" w:rsidP="00FE41FA">
      <w:pPr>
        <w:numPr>
          <w:ilvl w:val="0"/>
          <w:numId w:val="27"/>
        </w:numPr>
        <w:jc w:val="both"/>
        <w:rPr>
          <w:lang w:val="en-US"/>
        </w:rPr>
      </w:pPr>
      <w:r w:rsidRPr="009B11CC">
        <w:rPr>
          <w:lang w:val="en-US"/>
        </w:rPr>
        <w:t>Demonstration, Test and Review; Entscheidung (go / no go)</w:t>
      </w:r>
    </w:p>
    <w:p w14:paraId="2C44AFC0" w14:textId="77777777" w:rsidR="009431CD" w:rsidRPr="00FE41FA" w:rsidRDefault="009431CD" w:rsidP="00FE41FA">
      <w:pPr>
        <w:pStyle w:val="berschrift2"/>
        <w:jc w:val="both"/>
      </w:pPr>
      <w:bookmarkStart w:id="21" w:name="_Toc173742496"/>
      <w:r w:rsidRPr="00FE41FA">
        <w:t>Sprint Dauer</w:t>
      </w:r>
      <w:bookmarkEnd w:id="21"/>
    </w:p>
    <w:p w14:paraId="621715A1" w14:textId="77777777" w:rsidR="009431CD" w:rsidRPr="009431CD" w:rsidRDefault="009431CD" w:rsidP="00FE41FA">
      <w:pPr>
        <w:numPr>
          <w:ilvl w:val="0"/>
          <w:numId w:val="27"/>
        </w:numPr>
        <w:jc w:val="both"/>
      </w:pPr>
      <w:r w:rsidRPr="009431CD">
        <w:t>In der Regel 3 Wochen Durchlaufzeit pro Sprint, dies ist keine verbindliche Vertragsfrist.</w:t>
      </w:r>
    </w:p>
    <w:p w14:paraId="2AA59E83" w14:textId="77777777" w:rsidR="009431CD" w:rsidRPr="00FE41FA" w:rsidRDefault="009431CD" w:rsidP="00FE41FA">
      <w:pPr>
        <w:pStyle w:val="berschrift2"/>
        <w:jc w:val="both"/>
      </w:pPr>
      <w:bookmarkStart w:id="22" w:name="_Toc173742497"/>
      <w:r w:rsidRPr="00FE41FA">
        <w:t>Anforderungen an den Kunden für die effiziente Realisierung der Sprints / POC‘s</w:t>
      </w:r>
      <w:bookmarkEnd w:id="22"/>
    </w:p>
    <w:p w14:paraId="62DA0785" w14:textId="77777777" w:rsidR="00CE67AD" w:rsidRPr="00991AB4" w:rsidRDefault="00CE67AD" w:rsidP="00991AB4">
      <w:pPr>
        <w:pStyle w:val="Listenabsatz"/>
      </w:pPr>
      <w:bookmarkStart w:id="23" w:name="_Toc155972816"/>
      <w:r w:rsidRPr="00991AB4">
        <w:t>In bzw. nach den Scoping Workshops [S] müssen relevante Use Cases von den ausführenden Mitarbeitern des Kunden erfasst werden, die in den Specification Workshops [SP] verwendet werden. Diese Informationen sollen insbesondere Aufschluss darüber geben, welche Rahmenbedingungen für die Durchführung eines Use Cases erforderlich sind und welche Datenstrukturen und Prozesse formal abzubilden sind.</w:t>
      </w:r>
    </w:p>
    <w:p w14:paraId="615F710D" w14:textId="77777777" w:rsidR="00CE67AD" w:rsidRPr="00991AB4" w:rsidRDefault="00CE67AD" w:rsidP="00991AB4">
      <w:pPr>
        <w:pStyle w:val="Listenabsatz"/>
      </w:pPr>
      <w:r w:rsidRPr="00991AB4">
        <w:t>In bzw. nach den Scoping Workshops [S] müssen Prozessketten ermittelt werden. Dabei werden Phasen, Hauptschritte und Einzelschritte beschrieben. Diese werden für die Spezifikation in den nachfolgenden Workshops [SP] verwendet. Ansatzweise werden Prozessverantwortlichkeiten, Bedeutungen einzelner Schritte und Aspekte der Informationsbereitstellung abgebildet.</w:t>
      </w:r>
    </w:p>
    <w:p w14:paraId="2580E39B" w14:textId="77777777" w:rsidR="00CE67AD" w:rsidRPr="00991AB4" w:rsidRDefault="00CE67AD" w:rsidP="00991AB4">
      <w:pPr>
        <w:pStyle w:val="Listenabsatz"/>
      </w:pPr>
      <w:r w:rsidRPr="00991AB4">
        <w:t>Test-Cases werden in den Scoping Workshops [S] vordefiniert und spätestens für die Acceptance Workshop [P] bereitgestellt werden. Um zum aussagekräftigen Test-Case zu gelangen, muss jeweils ein einzelner Use Case genauer betrachtet werden. Jeder Test-Case soll durch geeignete Auswahl an Validierungsschritten möglichst umfangreich repräsentiert werden.</w:t>
      </w:r>
    </w:p>
    <w:p w14:paraId="5F94835B" w14:textId="77777777" w:rsidR="009431CD" w:rsidRPr="00FE41FA" w:rsidRDefault="009431CD" w:rsidP="00FE41FA">
      <w:pPr>
        <w:pStyle w:val="berschrift1"/>
        <w:jc w:val="both"/>
      </w:pPr>
      <w:bookmarkStart w:id="24" w:name="_Toc173742498"/>
      <w:r w:rsidRPr="00FE41FA">
        <w:t>Leistungsabgrenzung der avasis</w:t>
      </w:r>
      <w:bookmarkEnd w:id="23"/>
      <w:bookmarkEnd w:id="24"/>
    </w:p>
    <w:p w14:paraId="5F80219C" w14:textId="77777777" w:rsidR="009431CD" w:rsidRPr="00991AB4" w:rsidRDefault="009431CD" w:rsidP="00991AB4">
      <w:r w:rsidRPr="00991AB4">
        <w:t>Leistungen, die nicht in diesem SOW oder deren Zusatzvereinbarungen vereinbart sind, sind von avasis nicht geschuldet. Dazu gehören insbesondere:</w:t>
      </w:r>
    </w:p>
    <w:p w14:paraId="2CC26A1E" w14:textId="77777777" w:rsidR="00E55511" w:rsidRPr="009431CD" w:rsidRDefault="00E55511" w:rsidP="00991AB4"/>
    <w:p w14:paraId="0A7A2A87" w14:textId="77777777" w:rsidR="00991AB4" w:rsidRPr="009F08B0" w:rsidRDefault="00991AB4" w:rsidP="00991AB4">
      <w:pPr>
        <w:pStyle w:val="Listenabsatz"/>
        <w:numPr>
          <w:ilvl w:val="0"/>
          <w:numId w:val="39"/>
        </w:numPr>
      </w:pPr>
      <w:r w:rsidRPr="009F08B0">
        <w:t xml:space="preserve">Installation der Teamcenter Umgebung: Teamcenter / Polarion werden in einer Cloudumgebung aufgesetzt und für die POCs zur Verfügung gestellt. </w:t>
      </w:r>
    </w:p>
    <w:p w14:paraId="0BBE268F" w14:textId="77777777" w:rsidR="00991AB4" w:rsidRPr="009F08B0" w:rsidRDefault="00991AB4" w:rsidP="00991AB4">
      <w:pPr>
        <w:pStyle w:val="Listenabsatz"/>
        <w:numPr>
          <w:ilvl w:val="0"/>
          <w:numId w:val="39"/>
        </w:numPr>
      </w:pPr>
      <w:r w:rsidRPr="009F08B0">
        <w:t>Alle Installationen, Konfigurationen, Tuningmaßnahmen und Anpassungen auf Basis der Analysen und Empfehlungen liegen in der Verantwortung des Kunden.</w:t>
      </w:r>
    </w:p>
    <w:p w14:paraId="18D9E131" w14:textId="77777777" w:rsidR="00991AB4" w:rsidRPr="009F08B0" w:rsidRDefault="00991AB4" w:rsidP="00991AB4">
      <w:pPr>
        <w:pStyle w:val="Listenabsatz"/>
        <w:numPr>
          <w:ilvl w:val="0"/>
          <w:numId w:val="39"/>
        </w:numPr>
      </w:pPr>
      <w:r w:rsidRPr="009F08B0">
        <w:t>avasis überprüft keine vom Kunden entwickelten Anpassungen auf Korrektheit.</w:t>
      </w:r>
    </w:p>
    <w:p w14:paraId="79A0D2D7" w14:textId="77777777" w:rsidR="00991AB4" w:rsidRPr="009F08B0" w:rsidRDefault="00991AB4" w:rsidP="00991AB4">
      <w:pPr>
        <w:pStyle w:val="Listenabsatz"/>
        <w:numPr>
          <w:ilvl w:val="0"/>
          <w:numId w:val="39"/>
        </w:numPr>
      </w:pPr>
      <w:r w:rsidRPr="009F08B0">
        <w:t>Migration oder Konsolidierung von Daten und Umgebungen von existierenden Implementierungen.</w:t>
      </w:r>
    </w:p>
    <w:p w14:paraId="29C56B3B" w14:textId="77777777" w:rsidR="00991AB4" w:rsidRPr="009F08B0" w:rsidRDefault="00991AB4" w:rsidP="00991AB4">
      <w:pPr>
        <w:pStyle w:val="Listenabsatz"/>
        <w:numPr>
          <w:ilvl w:val="0"/>
          <w:numId w:val="39"/>
        </w:numPr>
      </w:pPr>
      <w:r w:rsidRPr="009F08B0">
        <w:t>Datensicherungen.</w:t>
      </w:r>
    </w:p>
    <w:p w14:paraId="15AF8A48" w14:textId="77777777" w:rsidR="00991AB4" w:rsidRPr="009F08B0" w:rsidRDefault="00991AB4" w:rsidP="00991AB4">
      <w:pPr>
        <w:pStyle w:val="Listenabsatz"/>
        <w:numPr>
          <w:ilvl w:val="0"/>
          <w:numId w:val="39"/>
        </w:numPr>
      </w:pPr>
      <w:r w:rsidRPr="009F08B0">
        <w:t>Prüfung der organisatorischen und personellen Qualifikation in Bezug auf die Verwaltung, den Betrieb oder die Anpassung von Teamcenter.</w:t>
      </w:r>
    </w:p>
    <w:p w14:paraId="0A58A974" w14:textId="77777777" w:rsidR="00991AB4" w:rsidRPr="009F08B0" w:rsidRDefault="00991AB4" w:rsidP="00991AB4">
      <w:pPr>
        <w:pStyle w:val="Listenabsatz"/>
        <w:numPr>
          <w:ilvl w:val="0"/>
          <w:numId w:val="39"/>
        </w:numPr>
      </w:pPr>
      <w:r w:rsidRPr="009F08B0">
        <w:t>Überprüfung und Bewertung entsprechender Praktiken zur Software-Entwicklung und Teamcenter-Code-Anpassungen</w:t>
      </w:r>
    </w:p>
    <w:p w14:paraId="3D4674A6" w14:textId="06696A96" w:rsidR="00AB2910" w:rsidRPr="00FE41FA" w:rsidRDefault="00991AB4" w:rsidP="00991AB4">
      <w:pPr>
        <w:pStyle w:val="Listenabsatz"/>
        <w:numPr>
          <w:ilvl w:val="0"/>
          <w:numId w:val="39"/>
        </w:numPr>
      </w:pPr>
      <w:r w:rsidRPr="009F08B0">
        <w:lastRenderedPageBreak/>
        <w:t>Eine Help-Desk Unterstützung nach Abschluss des Projektes.</w:t>
      </w:r>
      <w:r w:rsidR="009431CD" w:rsidRPr="009431CD">
        <w:t xml:space="preserve"> </w:t>
      </w:r>
      <w:bookmarkStart w:id="25" w:name="_Toc155972817"/>
    </w:p>
    <w:p w14:paraId="7E6C3F46" w14:textId="52F5C830" w:rsidR="009431CD" w:rsidRPr="00FE41FA" w:rsidRDefault="009431CD" w:rsidP="00FE41FA">
      <w:pPr>
        <w:pStyle w:val="berschrift1"/>
        <w:jc w:val="both"/>
      </w:pPr>
      <w:bookmarkStart w:id="26" w:name="_Toc173742499"/>
      <w:r w:rsidRPr="00FE41FA">
        <w:t>Verantwortlichkeiten des Kunden</w:t>
      </w:r>
      <w:bookmarkEnd w:id="25"/>
      <w:bookmarkEnd w:id="26"/>
    </w:p>
    <w:p w14:paraId="19C462BC" w14:textId="34839B82" w:rsidR="009431CD" w:rsidRPr="009431CD" w:rsidRDefault="002F36DA" w:rsidP="00FE41FA">
      <w:pPr>
        <w:jc w:val="both"/>
      </w:pPr>
      <w:r w:rsidRPr="002F36DA">
        <w:t>In diesem Abschnitt werden die Verantwortlichkeiten des Kunden beschrieben, die zusätzlich zu den Verantwortlichkeiten gemäß Vertrag gelten. Ohne diese Beistellungen kann dieses SOW nicht erfüllt werden</w:t>
      </w:r>
      <w:r w:rsidR="009431CD" w:rsidRPr="009431CD">
        <w:t>.</w:t>
      </w:r>
    </w:p>
    <w:p w14:paraId="1E0C74FB" w14:textId="77777777" w:rsidR="009431CD" w:rsidRPr="009431CD" w:rsidRDefault="009431CD" w:rsidP="00FE41FA">
      <w:pPr>
        <w:jc w:val="both"/>
      </w:pPr>
    </w:p>
    <w:p w14:paraId="5EF07AE0" w14:textId="08C11F1C" w:rsidR="009431CD" w:rsidRPr="00FE41FA" w:rsidRDefault="009431CD" w:rsidP="00FE41FA">
      <w:pPr>
        <w:jc w:val="both"/>
      </w:pPr>
      <w:r w:rsidRPr="009431CD">
        <w:t>Der Kunde verpflichtet sich:</w:t>
      </w:r>
    </w:p>
    <w:p w14:paraId="1F3D2BAC" w14:textId="77777777" w:rsidR="00AB2910" w:rsidRPr="009431CD" w:rsidRDefault="00AB2910" w:rsidP="00FE41FA">
      <w:pPr>
        <w:jc w:val="both"/>
      </w:pPr>
    </w:p>
    <w:p w14:paraId="56EC243D" w14:textId="77777777" w:rsidR="00390E57" w:rsidRPr="00390E57" w:rsidRDefault="00390E57" w:rsidP="00390E57">
      <w:pPr>
        <w:numPr>
          <w:ilvl w:val="0"/>
          <w:numId w:val="30"/>
        </w:numPr>
        <w:spacing w:after="120"/>
        <w:ind w:left="1134"/>
        <w:jc w:val="both"/>
        <w:rPr>
          <w:lang w:val="de-DE"/>
        </w:rPr>
      </w:pPr>
      <w:r w:rsidRPr="00390E57">
        <w:rPr>
          <w:lang w:val="de-DE"/>
        </w:rPr>
        <w:t>Zur Erfüllung der Mitwirkungshandlungen gemäß Punkt 5.1.4</w:t>
      </w:r>
    </w:p>
    <w:p w14:paraId="3C37197E" w14:textId="77777777" w:rsidR="00390E57" w:rsidRPr="00390E57" w:rsidRDefault="00390E57" w:rsidP="00390E57">
      <w:pPr>
        <w:numPr>
          <w:ilvl w:val="0"/>
          <w:numId w:val="30"/>
        </w:numPr>
        <w:spacing w:after="120"/>
        <w:ind w:left="1134"/>
        <w:jc w:val="both"/>
      </w:pPr>
      <w:r w:rsidRPr="00390E57">
        <w:t>Zur Bereitstellung von geeigneten Büroräumlichkeiten (gewünscht werden absperrbare Büro- und Konferenzräume, die mit Bildschirm und Flipchart ausgestattet sind), die zur Erbringung der in diesem SOW vereinbarten Leistungen benötigt werden.</w:t>
      </w:r>
    </w:p>
    <w:p w14:paraId="28D9CEBE" w14:textId="77777777" w:rsidR="00390E57" w:rsidRPr="00390E57" w:rsidRDefault="00390E57" w:rsidP="00390E57">
      <w:pPr>
        <w:numPr>
          <w:ilvl w:val="0"/>
          <w:numId w:val="30"/>
        </w:numPr>
        <w:spacing w:after="120"/>
        <w:ind w:left="1134"/>
        <w:jc w:val="both"/>
      </w:pPr>
      <w:r w:rsidRPr="00390E57">
        <w:t>Dass alle Informationen über das Unternehmen, die Ausrüstung, Arbeitsverfahren und –pläne, welche avasis für die Erbringung der Leistung benötigt präzise und vollständig zugänglich sind.</w:t>
      </w:r>
    </w:p>
    <w:p w14:paraId="46DD0BF1" w14:textId="77777777" w:rsidR="00390E57" w:rsidRPr="00390E57" w:rsidRDefault="00390E57" w:rsidP="00390E57">
      <w:pPr>
        <w:numPr>
          <w:ilvl w:val="0"/>
          <w:numId w:val="30"/>
        </w:numPr>
        <w:spacing w:after="120"/>
        <w:ind w:left="1134"/>
        <w:jc w:val="both"/>
      </w:pPr>
      <w:r w:rsidRPr="00390E57">
        <w:t>Dass alle benötigten Mitarbeiter-Ressourcen in den entsprechenden Sprints zu Verfügung gestellt werden, um diese gemäß Projektplan effizient und effektiv abarbeiten zu können.</w:t>
      </w:r>
    </w:p>
    <w:p w14:paraId="291FE9E1" w14:textId="77777777" w:rsidR="00390E57" w:rsidRPr="00390E57" w:rsidRDefault="00390E57" w:rsidP="00390E57">
      <w:pPr>
        <w:numPr>
          <w:ilvl w:val="0"/>
          <w:numId w:val="30"/>
        </w:numPr>
        <w:spacing w:after="120"/>
        <w:ind w:left="1134"/>
        <w:jc w:val="both"/>
      </w:pPr>
      <w:r w:rsidRPr="00390E57">
        <w:t>Zur Bereitstellung der IT-Infrastruktur für Mitglieder des Projektteams, um die in diesem SOW beschriebenen Aktivitäten durchführen zu können. Die Verfügbarkeit einer qualifizierten IT-Infrastruktur ist ein wichtiger Erfolgsfaktor. Dies beinhaltet ggf. auch die zur Verfügungstellung von Remote-Zugängen auf die IT-Infrastruktur des Kunden.</w:t>
      </w:r>
    </w:p>
    <w:p w14:paraId="485C2199" w14:textId="77777777" w:rsidR="00390E57" w:rsidRPr="00390E57" w:rsidRDefault="00390E57" w:rsidP="00390E57">
      <w:pPr>
        <w:numPr>
          <w:ilvl w:val="0"/>
          <w:numId w:val="30"/>
        </w:numPr>
        <w:spacing w:after="120"/>
        <w:ind w:left="1134"/>
        <w:jc w:val="both"/>
      </w:pPr>
      <w:r w:rsidRPr="00390E57">
        <w:t>Zur Bereitstellung der Software &amp; Lizenzen ausserhalb der Siemens Testlizenzen, nach Bedarf für Projektzwecke.</w:t>
      </w:r>
    </w:p>
    <w:p w14:paraId="3C985389" w14:textId="77777777" w:rsidR="00390E57" w:rsidRDefault="00390E57" w:rsidP="00390E57">
      <w:pPr>
        <w:numPr>
          <w:ilvl w:val="0"/>
          <w:numId w:val="30"/>
        </w:numPr>
        <w:spacing w:after="120"/>
        <w:ind w:left="1134"/>
        <w:jc w:val="both"/>
      </w:pPr>
      <w:r w:rsidRPr="00390E57">
        <w:t>Server und Clients exklusiv für die Projektaufgabenstellung zur Verfügung zu stellen. avasis erhält alle administrativen Berechtigungen (hier: Anmeldung als Administrator) an den zu verwendenden Computern.</w:t>
      </w:r>
    </w:p>
    <w:p w14:paraId="04F6AF10" w14:textId="4CE65D5B" w:rsidR="00AB2910" w:rsidRPr="009431CD" w:rsidRDefault="00390E57" w:rsidP="00390E57">
      <w:pPr>
        <w:numPr>
          <w:ilvl w:val="0"/>
          <w:numId w:val="30"/>
        </w:numPr>
        <w:spacing w:after="120"/>
        <w:ind w:left="1134"/>
        <w:jc w:val="both"/>
      </w:pPr>
      <w:r w:rsidRPr="00390E57">
        <w:t>Zur Bereitstellung geeigneter Entwicklungs- und Test-Server-Plattformen mit ausreichenden Sicherheitsfunktionen</w:t>
      </w:r>
    </w:p>
    <w:p w14:paraId="5A78318F" w14:textId="437F8EAB" w:rsidR="009431CD" w:rsidRPr="009431CD" w:rsidRDefault="001D0563" w:rsidP="00FE41FA">
      <w:pPr>
        <w:jc w:val="both"/>
      </w:pPr>
      <w:r w:rsidRPr="001D0563">
        <w:t>Kommt der Kunden seinen Mitwirkungspflichten nicht nach, verlängern sich Ausführungsfristen entsprechend. Sollte durch die Nichterbringung der Mitwirkungsleistungen eine Anpassung dieses SOW oder von Zusatzvereinbarungen erforderlich sein, hat avasis einen Anspruch auf Vertragsanpassung</w:t>
      </w:r>
      <w:r w:rsidR="009431CD" w:rsidRPr="009431CD">
        <w:t>.</w:t>
      </w:r>
    </w:p>
    <w:p w14:paraId="7AB70861" w14:textId="77777777" w:rsidR="00FE41FA" w:rsidRPr="00FE41FA" w:rsidRDefault="00FE41FA" w:rsidP="00FE41FA">
      <w:pPr>
        <w:pStyle w:val="berschrift1"/>
        <w:jc w:val="both"/>
      </w:pPr>
      <w:bookmarkStart w:id="27" w:name="_Toc155972818"/>
      <w:r w:rsidRPr="00FE41FA">
        <w:br w:type="page"/>
      </w:r>
    </w:p>
    <w:p w14:paraId="50122AF7" w14:textId="6745C582" w:rsidR="009431CD" w:rsidRPr="00FE41FA" w:rsidRDefault="009431CD" w:rsidP="00FE41FA">
      <w:pPr>
        <w:pStyle w:val="berschrift1"/>
        <w:jc w:val="both"/>
      </w:pPr>
      <w:bookmarkStart w:id="28" w:name="_Toc173742500"/>
      <w:r w:rsidRPr="00FE41FA">
        <w:lastRenderedPageBreak/>
        <w:t>Vergütung</w:t>
      </w:r>
      <w:bookmarkEnd w:id="27"/>
      <w:bookmarkEnd w:id="28"/>
    </w:p>
    <w:p w14:paraId="640734C6" w14:textId="77777777" w:rsidR="009431CD" w:rsidRPr="009431CD" w:rsidRDefault="009431CD" w:rsidP="00FE41FA">
      <w:pPr>
        <w:jc w:val="both"/>
      </w:pPr>
      <w:r w:rsidRPr="009431CD">
        <w:rPr>
          <w:highlight w:val="yellow"/>
        </w:rPr>
        <w:t>[Beispieltext — muss entsprechend den Vereinbarungen mit dem Kunden angepasst werden]</w:t>
      </w:r>
    </w:p>
    <w:p w14:paraId="1FD63A2A" w14:textId="77777777" w:rsidR="00844E72" w:rsidRPr="00FE41FA" w:rsidRDefault="00844E72" w:rsidP="00FE41FA">
      <w:pPr>
        <w:jc w:val="both"/>
      </w:pPr>
    </w:p>
    <w:p w14:paraId="0380711E" w14:textId="41456F93" w:rsidR="009431CD" w:rsidRPr="00FE41FA" w:rsidRDefault="009431CD" w:rsidP="00FE41FA">
      <w:pPr>
        <w:jc w:val="both"/>
      </w:pPr>
      <w:r w:rsidRPr="009431CD">
        <w:t>Die Vergütung der Leistung von avasis erfolgt auf Zeit- und Materialbasis (Time and Material, T&amp;M). Die Abrechnung erfolgt monatlich, abhängig von den durch avasis erbrachten Leistungen.</w:t>
      </w:r>
    </w:p>
    <w:p w14:paraId="319204EB" w14:textId="77777777" w:rsidR="00844E72" w:rsidRPr="009431CD" w:rsidRDefault="00844E72" w:rsidP="00FE41FA">
      <w:pPr>
        <w:jc w:val="both"/>
      </w:pPr>
    </w:p>
    <w:p w14:paraId="71802F90" w14:textId="77777777" w:rsidR="009431CD" w:rsidRPr="009431CD" w:rsidRDefault="009431CD" w:rsidP="00FE41FA">
      <w:pPr>
        <w:jc w:val="both"/>
      </w:pPr>
      <w:r w:rsidRPr="009431CD">
        <w:t>Alle Preise verstehen sich zuzüglich der jeweils anwendbaren gesetzlichen Mehrwertsteuer.</w:t>
      </w:r>
    </w:p>
    <w:p w14:paraId="75EF7685" w14:textId="77777777" w:rsidR="008B3417" w:rsidRPr="00FE41FA" w:rsidRDefault="008B3417" w:rsidP="00FE41FA">
      <w:pPr>
        <w:jc w:val="both"/>
      </w:pPr>
    </w:p>
    <w:p w14:paraId="5DAD92D5" w14:textId="4CF53498" w:rsidR="009431CD" w:rsidRPr="00FE41FA" w:rsidRDefault="009431CD" w:rsidP="00FE41FA">
      <w:pPr>
        <w:jc w:val="both"/>
      </w:pPr>
      <w:r w:rsidRPr="009431CD">
        <w:t>Der Zuschlag für Samstage beträgt 50%, der Sonn- und Feiertagszuschlag 100% auf den jeweiligen Stundensatz.</w:t>
      </w:r>
    </w:p>
    <w:p w14:paraId="581F89C5" w14:textId="77777777" w:rsidR="008B3417" w:rsidRPr="009431CD" w:rsidRDefault="008B3417" w:rsidP="00FE41FA">
      <w:pPr>
        <w:jc w:val="both"/>
      </w:pPr>
    </w:p>
    <w:p w14:paraId="66E6E864" w14:textId="77777777" w:rsidR="009431CD" w:rsidRPr="009431CD" w:rsidRDefault="009431CD" w:rsidP="00FE41FA">
      <w:pPr>
        <w:jc w:val="both"/>
      </w:pPr>
      <w:r w:rsidRPr="009431CD">
        <w:t>Der Preis für die Dienstleistungen bezieht sich auf einen Arbeitstag («Personentag») mit acht Stunden, exklusive Reisezeit. avasis berechnet dem Kunden die geleistete Stundenzahl. Der Stundensatz wird wie folgt ermittelt: Preis pro Personentag / acht Stunden = Stundensatz</w:t>
      </w:r>
    </w:p>
    <w:p w14:paraId="436E3D90" w14:textId="77777777" w:rsidR="009431CD" w:rsidRPr="00FE41FA" w:rsidRDefault="009431CD" w:rsidP="00FE41FA">
      <w:pPr>
        <w:jc w:val="both"/>
      </w:pPr>
      <w:r w:rsidRPr="009431CD">
        <w:t xml:space="preserve">Die Preise sind in </w:t>
      </w:r>
      <w:r w:rsidRPr="009431CD">
        <w:rPr>
          <w:b/>
          <w:bCs/>
          <w:highlight w:val="yellow"/>
        </w:rPr>
        <w:t>Anlage XXX</w:t>
      </w:r>
      <w:r w:rsidRPr="009431CD">
        <w:t xml:space="preserve"> festgelegt. </w:t>
      </w:r>
    </w:p>
    <w:p w14:paraId="411CA697" w14:textId="77777777" w:rsidR="008B3417" w:rsidRPr="009431CD" w:rsidRDefault="008B3417" w:rsidP="00FE41FA">
      <w:pPr>
        <w:jc w:val="both"/>
      </w:pPr>
    </w:p>
    <w:p w14:paraId="7F56694D" w14:textId="7B727A7D" w:rsidR="003E5255" w:rsidRPr="00FE41FA" w:rsidRDefault="009431CD" w:rsidP="00FE41FA">
      <w:pPr>
        <w:jc w:val="both"/>
      </w:pPr>
      <w:r w:rsidRPr="009431CD">
        <w:t>Die Abrechnung erfolgt im 15-Minutentakt.</w:t>
      </w:r>
      <w:bookmarkStart w:id="29" w:name="_Toc143166497"/>
      <w:bookmarkStart w:id="30" w:name="_Toc155972819"/>
    </w:p>
    <w:p w14:paraId="763DAF65" w14:textId="376380F1" w:rsidR="009431CD" w:rsidRPr="00FE41FA" w:rsidRDefault="009431CD" w:rsidP="00FE41FA">
      <w:pPr>
        <w:pStyle w:val="berschrift1"/>
        <w:jc w:val="both"/>
      </w:pPr>
      <w:bookmarkStart w:id="31" w:name="_Toc173742501"/>
      <w:r w:rsidRPr="00FE41FA">
        <w:t>Dienstleistungsangebot</w:t>
      </w:r>
      <w:bookmarkEnd w:id="29"/>
      <w:bookmarkEnd w:id="30"/>
      <w:bookmarkEnd w:id="31"/>
    </w:p>
    <w:p w14:paraId="377EBC6A" w14:textId="77777777" w:rsidR="009431CD" w:rsidRPr="009431CD" w:rsidRDefault="009431CD" w:rsidP="00FE41FA">
      <w:pPr>
        <w:jc w:val="both"/>
      </w:pPr>
      <w:r w:rsidRPr="009431CD">
        <w:rPr>
          <w:highlight w:val="yellow"/>
        </w:rPr>
        <w:t>[Beispieltexte — muss entsprechend den Vereinbarungen mit dem Kunden angepasst werden]</w:t>
      </w:r>
    </w:p>
    <w:p w14:paraId="140EF8C4" w14:textId="77777777" w:rsidR="009431CD" w:rsidRPr="009B11CC" w:rsidRDefault="009431CD" w:rsidP="00FE41FA">
      <w:pPr>
        <w:pStyle w:val="berschrift2"/>
        <w:jc w:val="both"/>
        <w:rPr>
          <w:lang w:val="en-US"/>
        </w:rPr>
      </w:pPr>
      <w:bookmarkStart w:id="32" w:name="_Toc155972820"/>
      <w:bookmarkStart w:id="33" w:name="_Toc173742502"/>
      <w:r w:rsidRPr="009B11CC">
        <w:rPr>
          <w:lang w:val="en-US"/>
        </w:rPr>
        <w:t>Stream II (time and material based)</w:t>
      </w:r>
      <w:bookmarkEnd w:id="32"/>
      <w:bookmarkEnd w:id="33"/>
    </w:p>
    <w:p w14:paraId="1D6A2AE8" w14:textId="752D46CF" w:rsidR="009431CD" w:rsidRPr="009431CD" w:rsidRDefault="009431CD" w:rsidP="00FE41FA">
      <w:pPr>
        <w:jc w:val="both"/>
      </w:pPr>
      <w:r w:rsidRPr="009431CD">
        <w:t>St</w:t>
      </w:r>
      <w:r w:rsidR="00E02709" w:rsidRPr="00FE41FA">
        <w:t>r</w:t>
      </w:r>
      <w:r w:rsidRPr="009431CD">
        <w:t>eam ll wird die Reifegrad Erweiterung vorangetrieben.</w:t>
      </w:r>
    </w:p>
    <w:p w14:paraId="0CFCC680" w14:textId="55E37D2B" w:rsidR="009431CD" w:rsidRPr="009B11CC" w:rsidRDefault="00FE41FA" w:rsidP="00FE41FA">
      <w:pPr>
        <w:pStyle w:val="berschrift3"/>
        <w:jc w:val="both"/>
        <w:rPr>
          <w:lang w:val="fr-CH"/>
        </w:rPr>
      </w:pPr>
      <w:r w:rsidRPr="00FE41FA">
        <w:t xml:space="preserve"> </w:t>
      </w:r>
      <w:bookmarkStart w:id="34" w:name="_Toc173742503"/>
      <w:r w:rsidR="009431CD" w:rsidRPr="009B11CC">
        <w:rPr>
          <w:lang w:val="fr-CH"/>
        </w:rPr>
        <w:t>PI Part Management / BOM Management / Vendor Management</w:t>
      </w:r>
      <w:bookmarkEnd w:id="34"/>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830"/>
        <w:gridCol w:w="1696"/>
      </w:tblGrid>
      <w:tr w:rsidR="009431CD" w:rsidRPr="009431CD" w14:paraId="6BCFAEDB" w14:textId="77777777" w:rsidTr="001A4054">
        <w:trPr>
          <w:trHeight w:val="397"/>
        </w:trPr>
        <w:tc>
          <w:tcPr>
            <w:tcW w:w="7830" w:type="dxa"/>
            <w:shd w:val="clear" w:color="auto" w:fill="F2F2F2" w:themeFill="background1" w:themeFillShade="F2"/>
          </w:tcPr>
          <w:p w14:paraId="5857C329" w14:textId="77777777" w:rsidR="009431CD" w:rsidRPr="009431CD" w:rsidRDefault="009431CD" w:rsidP="00FE41FA">
            <w:pPr>
              <w:jc w:val="both"/>
              <w:rPr>
                <w:b/>
                <w:bCs/>
              </w:rPr>
            </w:pPr>
            <w:r w:rsidRPr="009431CD">
              <w:rPr>
                <w:b/>
                <w:bCs/>
              </w:rPr>
              <w:t>Beschreibung</w:t>
            </w:r>
          </w:p>
        </w:tc>
        <w:tc>
          <w:tcPr>
            <w:tcW w:w="1696" w:type="dxa"/>
            <w:shd w:val="clear" w:color="auto" w:fill="F2F2F2" w:themeFill="background1" w:themeFillShade="F2"/>
          </w:tcPr>
          <w:p w14:paraId="39E6F19C" w14:textId="77777777" w:rsidR="009431CD" w:rsidRPr="009431CD" w:rsidRDefault="009431CD" w:rsidP="00FE41FA">
            <w:pPr>
              <w:jc w:val="both"/>
              <w:rPr>
                <w:b/>
                <w:bCs/>
              </w:rPr>
            </w:pPr>
            <w:r w:rsidRPr="009431CD">
              <w:rPr>
                <w:b/>
                <w:bCs/>
              </w:rPr>
              <w:t>Kosten</w:t>
            </w:r>
          </w:p>
        </w:tc>
      </w:tr>
      <w:tr w:rsidR="009431CD" w:rsidRPr="009431CD" w14:paraId="2164FB7F" w14:textId="77777777" w:rsidTr="001A4054">
        <w:trPr>
          <w:trHeight w:val="397"/>
        </w:trPr>
        <w:tc>
          <w:tcPr>
            <w:tcW w:w="7830" w:type="dxa"/>
          </w:tcPr>
          <w:p w14:paraId="197408D0" w14:textId="62736431" w:rsidR="009431CD" w:rsidRPr="009431CD" w:rsidRDefault="009431CD" w:rsidP="00FE41FA">
            <w:pPr>
              <w:spacing w:after="120"/>
              <w:jc w:val="both"/>
            </w:pPr>
            <w:r w:rsidRPr="009431CD">
              <w:t>Folgende Pakete sind inkludiert</w:t>
            </w:r>
            <w:r w:rsidR="001A4054" w:rsidRPr="00FE41FA">
              <w:t>:</w:t>
            </w:r>
          </w:p>
          <w:p w14:paraId="1382D3C7" w14:textId="77777777" w:rsidR="009431CD" w:rsidRPr="009431CD" w:rsidRDefault="009431CD" w:rsidP="00FE41FA">
            <w:pPr>
              <w:numPr>
                <w:ilvl w:val="0"/>
                <w:numId w:val="31"/>
              </w:numPr>
              <w:spacing w:after="120"/>
              <w:ind w:left="714" w:hanging="357"/>
              <w:jc w:val="both"/>
            </w:pPr>
            <w:r w:rsidRPr="009431CD">
              <w:t>Konfiguration des Datenmodells</w:t>
            </w:r>
          </w:p>
          <w:p w14:paraId="1D034652" w14:textId="77777777" w:rsidR="009431CD" w:rsidRPr="009431CD" w:rsidRDefault="009431CD" w:rsidP="00FE41FA">
            <w:pPr>
              <w:numPr>
                <w:ilvl w:val="0"/>
                <w:numId w:val="31"/>
              </w:numPr>
              <w:spacing w:after="120"/>
              <w:ind w:left="714" w:hanging="357"/>
              <w:jc w:val="both"/>
            </w:pPr>
            <w:r w:rsidRPr="009431CD">
              <w:t>Konfiguration der Tc Organisation</w:t>
            </w:r>
          </w:p>
          <w:p w14:paraId="21AD8724" w14:textId="77777777" w:rsidR="009431CD" w:rsidRPr="009431CD" w:rsidRDefault="009431CD" w:rsidP="00FE41FA">
            <w:pPr>
              <w:numPr>
                <w:ilvl w:val="0"/>
                <w:numId w:val="31"/>
              </w:numPr>
              <w:spacing w:after="120"/>
              <w:ind w:left="714" w:hanging="357"/>
              <w:jc w:val="both"/>
            </w:pPr>
            <w:r w:rsidRPr="009431CD">
              <w:t>Sicherstellung einer Part-zentrischen Sicht (Beziehungen zum Artikel)</w:t>
            </w:r>
          </w:p>
          <w:p w14:paraId="19263145" w14:textId="77777777" w:rsidR="009431CD" w:rsidRPr="009431CD" w:rsidRDefault="009431CD" w:rsidP="00FE41FA">
            <w:pPr>
              <w:numPr>
                <w:ilvl w:val="0"/>
                <w:numId w:val="31"/>
              </w:numPr>
              <w:spacing w:after="120"/>
              <w:ind w:left="714" w:hanging="357"/>
              <w:jc w:val="both"/>
            </w:pPr>
            <w:r w:rsidRPr="009431CD">
              <w:t>Statusnetzdefinition für das konfigurierte Datenmodell</w:t>
            </w:r>
          </w:p>
          <w:p w14:paraId="693CD897" w14:textId="77777777" w:rsidR="009431CD" w:rsidRPr="009431CD" w:rsidRDefault="009431CD" w:rsidP="00FE41FA">
            <w:pPr>
              <w:numPr>
                <w:ilvl w:val="0"/>
                <w:numId w:val="31"/>
              </w:numPr>
              <w:spacing w:after="120"/>
              <w:ind w:left="714" w:hanging="357"/>
              <w:jc w:val="both"/>
            </w:pPr>
            <w:r w:rsidRPr="009431CD">
              <w:t>Abbildung der Freigabeprozesse durch formale Workflows</w:t>
            </w:r>
          </w:p>
          <w:p w14:paraId="5E4DFF5B" w14:textId="77777777" w:rsidR="009431CD" w:rsidRPr="009431CD" w:rsidRDefault="009431CD" w:rsidP="00FE41FA">
            <w:pPr>
              <w:numPr>
                <w:ilvl w:val="0"/>
                <w:numId w:val="31"/>
              </w:numPr>
              <w:spacing w:after="120"/>
              <w:ind w:left="714" w:hanging="357"/>
              <w:jc w:val="both"/>
            </w:pPr>
            <w:r w:rsidRPr="009431CD">
              <w:t>Abbildung von Prozessen zur Handhabung von Herstellerteileverwaltung</w:t>
            </w:r>
          </w:p>
          <w:p w14:paraId="714A327A" w14:textId="77777777" w:rsidR="009431CD" w:rsidRPr="009431CD" w:rsidRDefault="009431CD" w:rsidP="00FE41FA">
            <w:pPr>
              <w:numPr>
                <w:ilvl w:val="0"/>
                <w:numId w:val="31"/>
              </w:numPr>
              <w:spacing w:after="120"/>
              <w:ind w:left="714" w:hanging="357"/>
              <w:jc w:val="both"/>
            </w:pPr>
            <w:r w:rsidRPr="009431CD">
              <w:t>Abbildung der Softwaredisziplin in der Produktstruktur</w:t>
            </w:r>
          </w:p>
        </w:tc>
        <w:tc>
          <w:tcPr>
            <w:tcW w:w="1696" w:type="dxa"/>
          </w:tcPr>
          <w:p w14:paraId="467F6C27" w14:textId="77777777" w:rsidR="009431CD" w:rsidRPr="009431CD" w:rsidRDefault="009431CD" w:rsidP="00FE41FA">
            <w:pPr>
              <w:jc w:val="both"/>
            </w:pPr>
          </w:p>
        </w:tc>
      </w:tr>
      <w:tr w:rsidR="009431CD" w:rsidRPr="009431CD" w14:paraId="6C65D623" w14:textId="77777777" w:rsidTr="001A4054">
        <w:trPr>
          <w:trHeight w:val="397"/>
        </w:trPr>
        <w:tc>
          <w:tcPr>
            <w:tcW w:w="7830" w:type="dxa"/>
          </w:tcPr>
          <w:p w14:paraId="3A10FD1F" w14:textId="77777777" w:rsidR="009431CD" w:rsidRPr="009431CD" w:rsidRDefault="009431CD" w:rsidP="00FE41FA">
            <w:pPr>
              <w:jc w:val="both"/>
              <w:rPr>
                <w:b/>
                <w:bCs/>
              </w:rPr>
            </w:pPr>
            <w:r w:rsidRPr="009431CD">
              <w:rPr>
                <w:b/>
                <w:bCs/>
              </w:rPr>
              <w:t>3 Sprints à 3 Wochen (82 d)</w:t>
            </w:r>
          </w:p>
        </w:tc>
        <w:tc>
          <w:tcPr>
            <w:tcW w:w="1696" w:type="dxa"/>
          </w:tcPr>
          <w:p w14:paraId="38CB5AC4" w14:textId="77777777" w:rsidR="009431CD" w:rsidRPr="009431CD" w:rsidRDefault="009431CD" w:rsidP="00FE41FA">
            <w:pPr>
              <w:jc w:val="both"/>
              <w:rPr>
                <w:b/>
                <w:bCs/>
              </w:rPr>
            </w:pPr>
            <w:r w:rsidRPr="009431CD">
              <w:rPr>
                <w:b/>
                <w:bCs/>
              </w:rPr>
              <w:t>138'525.00 €</w:t>
            </w:r>
          </w:p>
        </w:tc>
      </w:tr>
    </w:tbl>
    <w:p w14:paraId="19D4DAC1" w14:textId="77777777" w:rsidR="009431CD" w:rsidRPr="009431CD" w:rsidRDefault="009431CD" w:rsidP="00FE41FA">
      <w:pPr>
        <w:jc w:val="both"/>
      </w:pPr>
    </w:p>
    <w:p w14:paraId="15D8D018" w14:textId="1345B357" w:rsidR="009431CD" w:rsidRPr="00FE41FA" w:rsidRDefault="00FE41FA" w:rsidP="00FE41FA">
      <w:pPr>
        <w:pStyle w:val="berschrift3"/>
        <w:jc w:val="both"/>
      </w:pPr>
      <w:r w:rsidRPr="00FE41FA">
        <w:lastRenderedPageBreak/>
        <w:t xml:space="preserve"> </w:t>
      </w:r>
      <w:bookmarkStart w:id="35" w:name="_Toc173742504"/>
      <w:r w:rsidR="009431CD" w:rsidRPr="00FE41FA">
        <w:t>PI Library Management / Classification</w:t>
      </w:r>
      <w:bookmarkEnd w:id="35"/>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830"/>
        <w:gridCol w:w="1696"/>
      </w:tblGrid>
      <w:tr w:rsidR="009431CD" w:rsidRPr="009431CD" w14:paraId="38A6077F" w14:textId="77777777" w:rsidTr="001A4054">
        <w:trPr>
          <w:trHeight w:val="397"/>
        </w:trPr>
        <w:tc>
          <w:tcPr>
            <w:tcW w:w="7830" w:type="dxa"/>
            <w:shd w:val="clear" w:color="auto" w:fill="F2F2F2" w:themeFill="background1" w:themeFillShade="F2"/>
          </w:tcPr>
          <w:p w14:paraId="39B3E21D" w14:textId="77777777" w:rsidR="009431CD" w:rsidRPr="009431CD" w:rsidRDefault="009431CD" w:rsidP="00FE41FA">
            <w:pPr>
              <w:jc w:val="both"/>
              <w:rPr>
                <w:b/>
                <w:bCs/>
              </w:rPr>
            </w:pPr>
            <w:r w:rsidRPr="009431CD">
              <w:rPr>
                <w:b/>
                <w:bCs/>
              </w:rPr>
              <w:t>Beschreibung</w:t>
            </w:r>
          </w:p>
        </w:tc>
        <w:tc>
          <w:tcPr>
            <w:tcW w:w="1696" w:type="dxa"/>
            <w:shd w:val="clear" w:color="auto" w:fill="F2F2F2" w:themeFill="background1" w:themeFillShade="F2"/>
          </w:tcPr>
          <w:p w14:paraId="44F6519F" w14:textId="77777777" w:rsidR="009431CD" w:rsidRPr="009431CD" w:rsidRDefault="009431CD" w:rsidP="00FE41FA">
            <w:pPr>
              <w:jc w:val="both"/>
              <w:rPr>
                <w:b/>
                <w:bCs/>
              </w:rPr>
            </w:pPr>
            <w:r w:rsidRPr="009431CD">
              <w:rPr>
                <w:b/>
                <w:bCs/>
              </w:rPr>
              <w:t>Kosten</w:t>
            </w:r>
          </w:p>
        </w:tc>
      </w:tr>
      <w:tr w:rsidR="009431CD" w:rsidRPr="009431CD" w14:paraId="7774F2D9" w14:textId="77777777" w:rsidTr="001A4054">
        <w:trPr>
          <w:trHeight w:val="397"/>
        </w:trPr>
        <w:tc>
          <w:tcPr>
            <w:tcW w:w="7830" w:type="dxa"/>
          </w:tcPr>
          <w:p w14:paraId="547A5898" w14:textId="0DB61083" w:rsidR="009431CD" w:rsidRPr="009431CD" w:rsidRDefault="009431CD" w:rsidP="00FE41FA">
            <w:pPr>
              <w:spacing w:after="120"/>
              <w:jc w:val="both"/>
            </w:pPr>
            <w:r w:rsidRPr="009431CD">
              <w:t>Folgende Pakete sind inkludiert</w:t>
            </w:r>
            <w:r w:rsidR="003E5255" w:rsidRPr="00FE41FA">
              <w:t>:</w:t>
            </w:r>
          </w:p>
          <w:p w14:paraId="74A5A7AA" w14:textId="77777777" w:rsidR="009431CD" w:rsidRPr="009431CD" w:rsidRDefault="009431CD" w:rsidP="00FE41FA">
            <w:pPr>
              <w:numPr>
                <w:ilvl w:val="0"/>
                <w:numId w:val="31"/>
              </w:numPr>
              <w:spacing w:after="120"/>
              <w:ind w:left="714" w:hanging="357"/>
              <w:jc w:val="both"/>
            </w:pPr>
            <w:r w:rsidRPr="009431CD">
              <w:t>Installation von Library Integrations features</w:t>
            </w:r>
          </w:p>
          <w:p w14:paraId="121E2CE8" w14:textId="77777777" w:rsidR="009431CD" w:rsidRPr="009431CD" w:rsidRDefault="009431CD" w:rsidP="00FE41FA">
            <w:pPr>
              <w:numPr>
                <w:ilvl w:val="0"/>
                <w:numId w:val="31"/>
              </w:numPr>
              <w:spacing w:after="120"/>
              <w:ind w:left="714" w:hanging="357"/>
              <w:jc w:val="both"/>
            </w:pPr>
            <w:r w:rsidRPr="009431CD">
              <w:t>Einrichten von Classification (Classification-Baum &amp; Sachmerkmale)</w:t>
            </w:r>
          </w:p>
          <w:p w14:paraId="2AAD7568" w14:textId="77777777" w:rsidR="009431CD" w:rsidRPr="009431CD" w:rsidRDefault="009431CD" w:rsidP="00FE41FA">
            <w:pPr>
              <w:numPr>
                <w:ilvl w:val="0"/>
                <w:numId w:val="31"/>
              </w:numPr>
              <w:spacing w:after="120"/>
              <w:ind w:left="714" w:hanging="357"/>
              <w:jc w:val="both"/>
            </w:pPr>
            <w:r w:rsidRPr="009431CD">
              <w:t>Request-Workflow definition</w:t>
            </w:r>
          </w:p>
          <w:p w14:paraId="5B7DE84D" w14:textId="77777777" w:rsidR="009431CD" w:rsidRPr="009431CD" w:rsidRDefault="009431CD" w:rsidP="00FE41FA">
            <w:pPr>
              <w:numPr>
                <w:ilvl w:val="0"/>
                <w:numId w:val="31"/>
              </w:numPr>
              <w:spacing w:after="120"/>
              <w:ind w:left="714" w:hanging="357"/>
              <w:jc w:val="both"/>
            </w:pPr>
            <w:r w:rsidRPr="009431CD">
              <w:t>Rollen und Zugriffsberechtigung</w:t>
            </w:r>
          </w:p>
        </w:tc>
        <w:tc>
          <w:tcPr>
            <w:tcW w:w="1696" w:type="dxa"/>
          </w:tcPr>
          <w:p w14:paraId="0845C3CB" w14:textId="77777777" w:rsidR="009431CD" w:rsidRPr="009431CD" w:rsidRDefault="009431CD" w:rsidP="00FE41FA">
            <w:pPr>
              <w:jc w:val="both"/>
            </w:pPr>
          </w:p>
        </w:tc>
      </w:tr>
      <w:tr w:rsidR="009431CD" w:rsidRPr="009431CD" w14:paraId="14665976" w14:textId="77777777" w:rsidTr="001A4054">
        <w:trPr>
          <w:trHeight w:val="397"/>
        </w:trPr>
        <w:tc>
          <w:tcPr>
            <w:tcW w:w="7830" w:type="dxa"/>
          </w:tcPr>
          <w:p w14:paraId="5C956032" w14:textId="77777777" w:rsidR="009431CD" w:rsidRPr="009431CD" w:rsidRDefault="009431CD" w:rsidP="00FE41FA">
            <w:pPr>
              <w:jc w:val="both"/>
              <w:rPr>
                <w:b/>
                <w:bCs/>
              </w:rPr>
            </w:pPr>
            <w:r w:rsidRPr="009431CD">
              <w:rPr>
                <w:b/>
                <w:bCs/>
              </w:rPr>
              <w:t>3 Sprints à 3 Wochen (82 d)</w:t>
            </w:r>
          </w:p>
        </w:tc>
        <w:tc>
          <w:tcPr>
            <w:tcW w:w="1696" w:type="dxa"/>
          </w:tcPr>
          <w:p w14:paraId="6998579F" w14:textId="77777777" w:rsidR="009431CD" w:rsidRPr="009431CD" w:rsidRDefault="009431CD" w:rsidP="00FE41FA">
            <w:pPr>
              <w:jc w:val="both"/>
              <w:rPr>
                <w:b/>
                <w:bCs/>
              </w:rPr>
            </w:pPr>
            <w:r w:rsidRPr="009431CD">
              <w:rPr>
                <w:b/>
                <w:bCs/>
              </w:rPr>
              <w:t>138'525.00 €</w:t>
            </w:r>
          </w:p>
        </w:tc>
      </w:tr>
    </w:tbl>
    <w:p w14:paraId="7686512F" w14:textId="222D966F" w:rsidR="009431CD" w:rsidRPr="00FE41FA" w:rsidRDefault="00FE41FA" w:rsidP="00FE41FA">
      <w:pPr>
        <w:pStyle w:val="berschrift3"/>
        <w:jc w:val="both"/>
      </w:pPr>
      <w:r w:rsidRPr="00FE41FA">
        <w:t xml:space="preserve"> </w:t>
      </w:r>
      <w:bookmarkStart w:id="36" w:name="_Toc173742505"/>
      <w:r w:rsidR="009431CD" w:rsidRPr="00FE41FA">
        <w:t>PI eCAD Vollintegration</w:t>
      </w:r>
      <w:bookmarkEnd w:id="36"/>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830"/>
        <w:gridCol w:w="1696"/>
      </w:tblGrid>
      <w:tr w:rsidR="009431CD" w:rsidRPr="009431CD" w14:paraId="71EDF164" w14:textId="77777777" w:rsidTr="001A4054">
        <w:trPr>
          <w:trHeight w:val="397"/>
        </w:trPr>
        <w:tc>
          <w:tcPr>
            <w:tcW w:w="7830" w:type="dxa"/>
            <w:shd w:val="clear" w:color="auto" w:fill="F2F2F2" w:themeFill="background1" w:themeFillShade="F2"/>
          </w:tcPr>
          <w:p w14:paraId="19E5743C" w14:textId="77777777" w:rsidR="009431CD" w:rsidRPr="009431CD" w:rsidRDefault="009431CD" w:rsidP="00FE41FA">
            <w:pPr>
              <w:jc w:val="both"/>
              <w:rPr>
                <w:b/>
                <w:bCs/>
              </w:rPr>
            </w:pPr>
            <w:r w:rsidRPr="009431CD">
              <w:rPr>
                <w:b/>
                <w:bCs/>
              </w:rPr>
              <w:t>Beschreibung</w:t>
            </w:r>
          </w:p>
        </w:tc>
        <w:tc>
          <w:tcPr>
            <w:tcW w:w="1696" w:type="dxa"/>
            <w:shd w:val="clear" w:color="auto" w:fill="F2F2F2" w:themeFill="background1" w:themeFillShade="F2"/>
          </w:tcPr>
          <w:p w14:paraId="12A8D487" w14:textId="77777777" w:rsidR="009431CD" w:rsidRPr="009431CD" w:rsidRDefault="009431CD" w:rsidP="00FE41FA">
            <w:pPr>
              <w:jc w:val="both"/>
              <w:rPr>
                <w:b/>
                <w:bCs/>
              </w:rPr>
            </w:pPr>
            <w:r w:rsidRPr="009431CD">
              <w:rPr>
                <w:b/>
                <w:bCs/>
              </w:rPr>
              <w:t>Kosten</w:t>
            </w:r>
          </w:p>
        </w:tc>
      </w:tr>
      <w:tr w:rsidR="009431CD" w:rsidRPr="009431CD" w14:paraId="12473E74" w14:textId="77777777" w:rsidTr="001A4054">
        <w:trPr>
          <w:trHeight w:val="397"/>
        </w:trPr>
        <w:tc>
          <w:tcPr>
            <w:tcW w:w="7830" w:type="dxa"/>
          </w:tcPr>
          <w:p w14:paraId="50528BED" w14:textId="77777777" w:rsidR="009431CD" w:rsidRPr="009431CD" w:rsidRDefault="009431CD" w:rsidP="00FE41FA">
            <w:pPr>
              <w:spacing w:after="120"/>
              <w:jc w:val="both"/>
            </w:pPr>
            <w:r w:rsidRPr="009431CD">
              <w:t>Folgende Pakete sind inkludiert</w:t>
            </w:r>
          </w:p>
          <w:p w14:paraId="09CEF405" w14:textId="77777777" w:rsidR="009431CD" w:rsidRPr="009431CD" w:rsidRDefault="009431CD" w:rsidP="00FE41FA">
            <w:pPr>
              <w:numPr>
                <w:ilvl w:val="0"/>
                <w:numId w:val="31"/>
              </w:numPr>
              <w:spacing w:after="120"/>
              <w:jc w:val="both"/>
            </w:pPr>
            <w:r w:rsidRPr="009431CD">
              <w:t>BOM Übertragung nach Teamcenter ermöglichen</w:t>
            </w:r>
          </w:p>
          <w:p w14:paraId="63740D06" w14:textId="77777777" w:rsidR="009431CD" w:rsidRPr="009431CD" w:rsidRDefault="009431CD" w:rsidP="00FE41FA">
            <w:pPr>
              <w:numPr>
                <w:ilvl w:val="0"/>
                <w:numId w:val="31"/>
              </w:numPr>
              <w:spacing w:after="120"/>
              <w:jc w:val="both"/>
            </w:pPr>
            <w:r w:rsidRPr="009431CD">
              <w:t>Berücksichtigen der Stücklistenattribute</w:t>
            </w:r>
          </w:p>
          <w:p w14:paraId="76249BA2" w14:textId="77777777" w:rsidR="009431CD" w:rsidRPr="009431CD" w:rsidRDefault="009431CD" w:rsidP="00FE41FA">
            <w:pPr>
              <w:numPr>
                <w:ilvl w:val="0"/>
                <w:numId w:val="31"/>
              </w:numPr>
              <w:spacing w:after="120"/>
              <w:jc w:val="both"/>
            </w:pPr>
            <w:r w:rsidRPr="009431CD">
              <w:t>Prozesse und Komponenten-Anfrage</w:t>
            </w:r>
          </w:p>
          <w:p w14:paraId="75738ABD" w14:textId="77777777" w:rsidR="009431CD" w:rsidRPr="009431CD" w:rsidRDefault="009431CD" w:rsidP="00FE41FA">
            <w:pPr>
              <w:numPr>
                <w:ilvl w:val="0"/>
                <w:numId w:val="31"/>
              </w:numPr>
              <w:spacing w:after="120"/>
              <w:jc w:val="both"/>
            </w:pPr>
            <w:r w:rsidRPr="009431CD">
              <w:t>Synchronisation von Komponenten</w:t>
            </w:r>
          </w:p>
        </w:tc>
        <w:tc>
          <w:tcPr>
            <w:tcW w:w="1696" w:type="dxa"/>
          </w:tcPr>
          <w:p w14:paraId="6C9E5C49" w14:textId="77777777" w:rsidR="009431CD" w:rsidRPr="009431CD" w:rsidRDefault="009431CD" w:rsidP="00FE41FA">
            <w:pPr>
              <w:jc w:val="both"/>
            </w:pPr>
          </w:p>
        </w:tc>
      </w:tr>
      <w:tr w:rsidR="009431CD" w:rsidRPr="009431CD" w14:paraId="44556B30" w14:textId="77777777" w:rsidTr="001A4054">
        <w:trPr>
          <w:trHeight w:val="397"/>
        </w:trPr>
        <w:tc>
          <w:tcPr>
            <w:tcW w:w="7830" w:type="dxa"/>
          </w:tcPr>
          <w:p w14:paraId="5233AB33" w14:textId="77777777" w:rsidR="009431CD" w:rsidRPr="009431CD" w:rsidRDefault="009431CD" w:rsidP="00FE41FA">
            <w:pPr>
              <w:jc w:val="both"/>
              <w:rPr>
                <w:b/>
                <w:bCs/>
              </w:rPr>
            </w:pPr>
            <w:r w:rsidRPr="009431CD">
              <w:rPr>
                <w:b/>
                <w:bCs/>
              </w:rPr>
              <w:t>1 Sprint à 3 Wochen (33d)</w:t>
            </w:r>
          </w:p>
        </w:tc>
        <w:tc>
          <w:tcPr>
            <w:tcW w:w="1696" w:type="dxa"/>
          </w:tcPr>
          <w:p w14:paraId="233BB32C" w14:textId="77777777" w:rsidR="009431CD" w:rsidRPr="009431CD" w:rsidRDefault="009431CD" w:rsidP="00FE41FA">
            <w:pPr>
              <w:jc w:val="both"/>
              <w:rPr>
                <w:b/>
                <w:bCs/>
              </w:rPr>
            </w:pPr>
            <w:r w:rsidRPr="009431CD">
              <w:rPr>
                <w:b/>
                <w:bCs/>
              </w:rPr>
              <w:t>53’025.00 €</w:t>
            </w:r>
          </w:p>
        </w:tc>
      </w:tr>
    </w:tbl>
    <w:p w14:paraId="7581E970" w14:textId="49F0E5DB" w:rsidR="009431CD" w:rsidRPr="00FE41FA" w:rsidRDefault="00FE41FA" w:rsidP="00FE41FA">
      <w:pPr>
        <w:pStyle w:val="berschrift3"/>
        <w:jc w:val="both"/>
      </w:pPr>
      <w:r w:rsidRPr="00FE41FA">
        <w:t xml:space="preserve"> </w:t>
      </w:r>
      <w:bookmarkStart w:id="37" w:name="_Toc173742506"/>
      <w:r w:rsidR="009431CD" w:rsidRPr="00FE41FA">
        <w:t>PI Gesamtprojektleitung Part Management, eCAD, Library</w:t>
      </w:r>
      <w:bookmarkEnd w:id="37"/>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967"/>
        <w:gridCol w:w="1559"/>
      </w:tblGrid>
      <w:tr w:rsidR="009431CD" w:rsidRPr="009431CD" w14:paraId="1EF3F31E" w14:textId="77777777" w:rsidTr="00F36221">
        <w:trPr>
          <w:trHeight w:val="397"/>
        </w:trPr>
        <w:tc>
          <w:tcPr>
            <w:tcW w:w="7967" w:type="dxa"/>
            <w:shd w:val="clear" w:color="auto" w:fill="F2F2F2" w:themeFill="background1" w:themeFillShade="F2"/>
          </w:tcPr>
          <w:p w14:paraId="13E56AD2" w14:textId="77777777" w:rsidR="009431CD" w:rsidRPr="009431CD" w:rsidRDefault="009431CD" w:rsidP="00FE41FA">
            <w:pPr>
              <w:jc w:val="both"/>
              <w:rPr>
                <w:b/>
                <w:bCs/>
              </w:rPr>
            </w:pPr>
            <w:r w:rsidRPr="009431CD">
              <w:rPr>
                <w:b/>
                <w:bCs/>
              </w:rPr>
              <w:t>Beschreibung</w:t>
            </w:r>
          </w:p>
        </w:tc>
        <w:tc>
          <w:tcPr>
            <w:tcW w:w="1559" w:type="dxa"/>
            <w:shd w:val="clear" w:color="auto" w:fill="F2F2F2" w:themeFill="background1" w:themeFillShade="F2"/>
          </w:tcPr>
          <w:p w14:paraId="633FBAF3" w14:textId="77777777" w:rsidR="009431CD" w:rsidRPr="009431CD" w:rsidRDefault="009431CD" w:rsidP="00FE41FA">
            <w:pPr>
              <w:jc w:val="both"/>
              <w:rPr>
                <w:b/>
                <w:bCs/>
              </w:rPr>
            </w:pPr>
            <w:r w:rsidRPr="009431CD">
              <w:rPr>
                <w:b/>
                <w:bCs/>
              </w:rPr>
              <w:t>Kosten</w:t>
            </w:r>
          </w:p>
        </w:tc>
      </w:tr>
      <w:tr w:rsidR="009431CD" w:rsidRPr="009431CD" w14:paraId="08EB210E" w14:textId="77777777" w:rsidTr="00F36221">
        <w:trPr>
          <w:trHeight w:val="397"/>
        </w:trPr>
        <w:tc>
          <w:tcPr>
            <w:tcW w:w="7967" w:type="dxa"/>
          </w:tcPr>
          <w:p w14:paraId="0FC27C86" w14:textId="77777777" w:rsidR="009431CD" w:rsidRPr="009431CD" w:rsidRDefault="009431CD" w:rsidP="00FE41FA">
            <w:pPr>
              <w:spacing w:after="120"/>
              <w:jc w:val="both"/>
            </w:pPr>
            <w:r w:rsidRPr="009431CD">
              <w:t>Folgende Pakete sind inkludiert</w:t>
            </w:r>
          </w:p>
          <w:p w14:paraId="332FE41E" w14:textId="77777777" w:rsidR="009431CD" w:rsidRPr="009431CD" w:rsidRDefault="009431CD" w:rsidP="00FE41FA">
            <w:pPr>
              <w:numPr>
                <w:ilvl w:val="0"/>
                <w:numId w:val="31"/>
              </w:numPr>
              <w:spacing w:after="120"/>
              <w:jc w:val="both"/>
            </w:pPr>
            <w:r w:rsidRPr="009431CD">
              <w:t xml:space="preserve">Projektabstimmung </w:t>
            </w:r>
          </w:p>
          <w:p w14:paraId="4F4F18A8" w14:textId="77777777" w:rsidR="009431CD" w:rsidRPr="009431CD" w:rsidRDefault="009431CD" w:rsidP="00FE41FA">
            <w:pPr>
              <w:numPr>
                <w:ilvl w:val="0"/>
                <w:numId w:val="31"/>
              </w:numPr>
              <w:spacing w:after="120"/>
              <w:jc w:val="both"/>
            </w:pPr>
            <w:r w:rsidRPr="009431CD">
              <w:t>Gesamtkoordination</w:t>
            </w:r>
          </w:p>
          <w:p w14:paraId="2871C2FE" w14:textId="77777777" w:rsidR="009431CD" w:rsidRPr="009431CD" w:rsidRDefault="009431CD" w:rsidP="00FE41FA">
            <w:pPr>
              <w:numPr>
                <w:ilvl w:val="1"/>
                <w:numId w:val="32"/>
              </w:numPr>
              <w:spacing w:after="120"/>
              <w:jc w:val="both"/>
            </w:pPr>
            <w:r w:rsidRPr="009431CD">
              <w:t>Zugriffe sicherstellen</w:t>
            </w:r>
          </w:p>
          <w:p w14:paraId="2F525B92" w14:textId="77777777" w:rsidR="009431CD" w:rsidRPr="009431CD" w:rsidRDefault="009431CD" w:rsidP="00FE41FA">
            <w:pPr>
              <w:numPr>
                <w:ilvl w:val="1"/>
                <w:numId w:val="32"/>
              </w:numPr>
              <w:spacing w:after="120"/>
              <w:jc w:val="both"/>
            </w:pPr>
            <w:r w:rsidRPr="009431CD">
              <w:t>Deadlines</w:t>
            </w:r>
          </w:p>
          <w:p w14:paraId="058FCCF4" w14:textId="77777777" w:rsidR="009431CD" w:rsidRPr="009431CD" w:rsidRDefault="009431CD" w:rsidP="00FE41FA">
            <w:pPr>
              <w:numPr>
                <w:ilvl w:val="1"/>
                <w:numId w:val="32"/>
              </w:numPr>
              <w:spacing w:after="120"/>
              <w:jc w:val="both"/>
            </w:pPr>
            <w:r w:rsidRPr="009431CD">
              <w:t>Steering Meeting</w:t>
            </w:r>
          </w:p>
        </w:tc>
        <w:tc>
          <w:tcPr>
            <w:tcW w:w="1559" w:type="dxa"/>
          </w:tcPr>
          <w:p w14:paraId="78B6691B" w14:textId="77777777" w:rsidR="009431CD" w:rsidRPr="009431CD" w:rsidRDefault="009431CD" w:rsidP="00FE41FA">
            <w:pPr>
              <w:jc w:val="both"/>
            </w:pPr>
          </w:p>
        </w:tc>
      </w:tr>
      <w:tr w:rsidR="009431CD" w:rsidRPr="009431CD" w14:paraId="6896A140" w14:textId="77777777" w:rsidTr="00F36221">
        <w:trPr>
          <w:trHeight w:val="397"/>
        </w:trPr>
        <w:tc>
          <w:tcPr>
            <w:tcW w:w="7967" w:type="dxa"/>
          </w:tcPr>
          <w:p w14:paraId="3F5FCD75" w14:textId="77777777" w:rsidR="009431CD" w:rsidRPr="009431CD" w:rsidRDefault="009431CD" w:rsidP="00FE41FA">
            <w:pPr>
              <w:jc w:val="both"/>
              <w:rPr>
                <w:b/>
                <w:bCs/>
              </w:rPr>
            </w:pPr>
            <w:r w:rsidRPr="009431CD">
              <w:rPr>
                <w:b/>
                <w:bCs/>
              </w:rPr>
              <w:t>Teamcenter — xxx (29.5 Tage)</w:t>
            </w:r>
          </w:p>
        </w:tc>
        <w:tc>
          <w:tcPr>
            <w:tcW w:w="1559" w:type="dxa"/>
          </w:tcPr>
          <w:p w14:paraId="5959E442" w14:textId="77777777" w:rsidR="009431CD" w:rsidRPr="009431CD" w:rsidRDefault="009431CD" w:rsidP="00FE41FA">
            <w:pPr>
              <w:jc w:val="both"/>
              <w:rPr>
                <w:b/>
                <w:bCs/>
              </w:rPr>
            </w:pPr>
            <w:r w:rsidRPr="009431CD">
              <w:rPr>
                <w:b/>
                <w:bCs/>
              </w:rPr>
              <w:t>53’190.00 €</w:t>
            </w:r>
          </w:p>
        </w:tc>
      </w:tr>
    </w:tbl>
    <w:p w14:paraId="75B4F5F4" w14:textId="77777777" w:rsidR="009431CD" w:rsidRPr="009431CD" w:rsidRDefault="009431CD" w:rsidP="00FE41FA">
      <w:pPr>
        <w:jc w:val="both"/>
      </w:pPr>
    </w:p>
    <w:p w14:paraId="3A4C8C73" w14:textId="39AEF1FA" w:rsidR="009431CD" w:rsidRPr="00FE41FA" w:rsidRDefault="00FE41FA" w:rsidP="00FE41FA">
      <w:pPr>
        <w:pStyle w:val="berschrift3"/>
        <w:jc w:val="both"/>
      </w:pPr>
      <w:r w:rsidRPr="00FE41FA">
        <w:t xml:space="preserve"> </w:t>
      </w:r>
      <w:bookmarkStart w:id="38" w:name="_Toc173742507"/>
      <w:r w:rsidR="009431CD" w:rsidRPr="00FE41FA">
        <w:t>PI Gesamtprojektleitung für Migrationspfad</w:t>
      </w:r>
      <w:bookmarkEnd w:id="38"/>
    </w:p>
    <w:tbl>
      <w:tblPr>
        <w:tblW w:w="9526" w:type="dxa"/>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7967"/>
        <w:gridCol w:w="1559"/>
      </w:tblGrid>
      <w:tr w:rsidR="009431CD" w:rsidRPr="009431CD" w14:paraId="2174B01D" w14:textId="77777777" w:rsidTr="00F36221">
        <w:trPr>
          <w:trHeight w:val="397"/>
        </w:trPr>
        <w:tc>
          <w:tcPr>
            <w:tcW w:w="7967" w:type="dxa"/>
            <w:shd w:val="clear" w:color="auto" w:fill="F2F2F2" w:themeFill="background1" w:themeFillShade="F2"/>
          </w:tcPr>
          <w:p w14:paraId="25B4E687" w14:textId="77777777" w:rsidR="009431CD" w:rsidRPr="009431CD" w:rsidRDefault="009431CD" w:rsidP="00FE41FA">
            <w:pPr>
              <w:jc w:val="both"/>
              <w:rPr>
                <w:b/>
                <w:bCs/>
              </w:rPr>
            </w:pPr>
            <w:r w:rsidRPr="009431CD">
              <w:rPr>
                <w:b/>
                <w:bCs/>
              </w:rPr>
              <w:t>Beschreibung</w:t>
            </w:r>
          </w:p>
        </w:tc>
        <w:tc>
          <w:tcPr>
            <w:tcW w:w="1559" w:type="dxa"/>
            <w:shd w:val="clear" w:color="auto" w:fill="F2F2F2" w:themeFill="background1" w:themeFillShade="F2"/>
          </w:tcPr>
          <w:p w14:paraId="27FC9F36" w14:textId="77777777" w:rsidR="009431CD" w:rsidRPr="009431CD" w:rsidRDefault="009431CD" w:rsidP="00FE41FA">
            <w:pPr>
              <w:jc w:val="both"/>
              <w:rPr>
                <w:b/>
                <w:bCs/>
              </w:rPr>
            </w:pPr>
            <w:r w:rsidRPr="009431CD">
              <w:rPr>
                <w:b/>
                <w:bCs/>
              </w:rPr>
              <w:t>Kosten</w:t>
            </w:r>
          </w:p>
        </w:tc>
      </w:tr>
      <w:tr w:rsidR="009431CD" w:rsidRPr="009431CD" w14:paraId="57627D66" w14:textId="77777777" w:rsidTr="00F36221">
        <w:trPr>
          <w:trHeight w:val="397"/>
        </w:trPr>
        <w:tc>
          <w:tcPr>
            <w:tcW w:w="7967" w:type="dxa"/>
          </w:tcPr>
          <w:p w14:paraId="149505AE" w14:textId="77777777" w:rsidR="009431CD" w:rsidRPr="009431CD" w:rsidRDefault="009431CD" w:rsidP="00FE41FA">
            <w:pPr>
              <w:spacing w:after="120"/>
              <w:jc w:val="both"/>
            </w:pPr>
            <w:r w:rsidRPr="009431CD">
              <w:t>Folgende Pakete sind inkludiert</w:t>
            </w:r>
          </w:p>
          <w:p w14:paraId="3407A014" w14:textId="77777777" w:rsidR="009431CD" w:rsidRPr="009431CD" w:rsidRDefault="009431CD" w:rsidP="00FE41FA">
            <w:pPr>
              <w:numPr>
                <w:ilvl w:val="0"/>
                <w:numId w:val="32"/>
              </w:numPr>
              <w:spacing w:after="120"/>
              <w:jc w:val="both"/>
            </w:pPr>
            <w:r w:rsidRPr="009431CD">
              <w:lastRenderedPageBreak/>
              <w:t>Projektabstimmung mit Migrations-Partner</w:t>
            </w:r>
          </w:p>
          <w:p w14:paraId="2394FE20" w14:textId="77777777" w:rsidR="009431CD" w:rsidRPr="009431CD" w:rsidRDefault="009431CD" w:rsidP="00FE41FA">
            <w:pPr>
              <w:numPr>
                <w:ilvl w:val="0"/>
                <w:numId w:val="32"/>
              </w:numPr>
              <w:spacing w:after="120"/>
              <w:jc w:val="both"/>
            </w:pPr>
            <w:r w:rsidRPr="009431CD">
              <w:t>Gesamtkoordination</w:t>
            </w:r>
          </w:p>
          <w:p w14:paraId="25E5E9D1" w14:textId="77777777" w:rsidR="009431CD" w:rsidRPr="009431CD" w:rsidRDefault="009431CD" w:rsidP="00FE41FA">
            <w:pPr>
              <w:numPr>
                <w:ilvl w:val="1"/>
                <w:numId w:val="32"/>
              </w:numPr>
              <w:spacing w:after="120"/>
              <w:jc w:val="both"/>
            </w:pPr>
            <w:r w:rsidRPr="009431CD">
              <w:t>Zugriffe sicherstellen</w:t>
            </w:r>
          </w:p>
          <w:p w14:paraId="0047C8C0" w14:textId="77777777" w:rsidR="009431CD" w:rsidRPr="009431CD" w:rsidRDefault="009431CD" w:rsidP="00FE41FA">
            <w:pPr>
              <w:numPr>
                <w:ilvl w:val="1"/>
                <w:numId w:val="32"/>
              </w:numPr>
              <w:spacing w:after="120"/>
              <w:jc w:val="both"/>
            </w:pPr>
            <w:r w:rsidRPr="009431CD">
              <w:t>Deadlines</w:t>
            </w:r>
          </w:p>
          <w:p w14:paraId="5CED2EB6" w14:textId="77777777" w:rsidR="009431CD" w:rsidRPr="009431CD" w:rsidRDefault="009431CD" w:rsidP="00FE41FA">
            <w:pPr>
              <w:numPr>
                <w:ilvl w:val="0"/>
                <w:numId w:val="32"/>
              </w:numPr>
              <w:spacing w:after="120"/>
              <w:jc w:val="both"/>
            </w:pPr>
            <w:r w:rsidRPr="009431CD">
              <w:t>Themenfelder der Migration:</w:t>
            </w:r>
          </w:p>
          <w:p w14:paraId="1225E878" w14:textId="77777777" w:rsidR="009431CD" w:rsidRPr="009431CD" w:rsidRDefault="009431CD" w:rsidP="00FE41FA">
            <w:pPr>
              <w:numPr>
                <w:ilvl w:val="1"/>
                <w:numId w:val="32"/>
              </w:numPr>
              <w:spacing w:after="120"/>
              <w:jc w:val="both"/>
            </w:pPr>
            <w:r w:rsidRPr="009431CD">
              <w:t>Artikelstammdaten und Stücklisten aus ERP migrieren, Verknüpfungen der Objekte in TC (Aus CAD mit Artikelstammdaten aus ERP)</w:t>
            </w:r>
          </w:p>
        </w:tc>
        <w:tc>
          <w:tcPr>
            <w:tcW w:w="1559" w:type="dxa"/>
          </w:tcPr>
          <w:p w14:paraId="5353F81E" w14:textId="77777777" w:rsidR="009431CD" w:rsidRPr="009431CD" w:rsidRDefault="009431CD" w:rsidP="00FE41FA">
            <w:pPr>
              <w:jc w:val="both"/>
            </w:pPr>
          </w:p>
        </w:tc>
      </w:tr>
      <w:tr w:rsidR="009431CD" w:rsidRPr="009431CD" w14:paraId="685509B5" w14:textId="77777777" w:rsidTr="00F36221">
        <w:trPr>
          <w:trHeight w:val="397"/>
        </w:trPr>
        <w:tc>
          <w:tcPr>
            <w:tcW w:w="7967" w:type="dxa"/>
          </w:tcPr>
          <w:p w14:paraId="78719E79" w14:textId="77777777" w:rsidR="009431CD" w:rsidRPr="009431CD" w:rsidRDefault="009431CD" w:rsidP="00FE41FA">
            <w:pPr>
              <w:jc w:val="both"/>
              <w:rPr>
                <w:b/>
                <w:bCs/>
              </w:rPr>
            </w:pPr>
            <w:r w:rsidRPr="009431CD">
              <w:rPr>
                <w:b/>
                <w:bCs/>
              </w:rPr>
              <w:t>Teamcenter — xxx (4 Tage)</w:t>
            </w:r>
          </w:p>
        </w:tc>
        <w:tc>
          <w:tcPr>
            <w:tcW w:w="1559" w:type="dxa"/>
          </w:tcPr>
          <w:p w14:paraId="39D981CB" w14:textId="77777777" w:rsidR="009431CD" w:rsidRPr="009431CD" w:rsidRDefault="009431CD" w:rsidP="00FE41FA">
            <w:pPr>
              <w:jc w:val="both"/>
              <w:rPr>
                <w:b/>
                <w:bCs/>
              </w:rPr>
            </w:pPr>
            <w:r w:rsidRPr="009431CD">
              <w:rPr>
                <w:b/>
                <w:bCs/>
              </w:rPr>
              <w:t>7’200.00 €</w:t>
            </w:r>
          </w:p>
        </w:tc>
      </w:tr>
    </w:tbl>
    <w:p w14:paraId="53CE1EF2" w14:textId="4CA44B24" w:rsidR="009431CD" w:rsidRPr="00FE41FA" w:rsidRDefault="00FE41FA" w:rsidP="00FE41FA">
      <w:pPr>
        <w:pStyle w:val="berschrift3"/>
        <w:jc w:val="both"/>
      </w:pPr>
      <w:r w:rsidRPr="00FE41FA">
        <w:t xml:space="preserve"> </w:t>
      </w:r>
      <w:bookmarkStart w:id="39" w:name="_Toc173742508"/>
      <w:r w:rsidR="009431CD" w:rsidRPr="00FE41FA">
        <w:t>Kostenübersicht</w:t>
      </w:r>
      <w:bookmarkEnd w:id="39"/>
    </w:p>
    <w:tbl>
      <w:tblPr>
        <w:tblW w:w="0" w:type="auto"/>
        <w:tblInd w:w="108" w:type="dxa"/>
        <w:tblBorders>
          <w:insideH w:val="single" w:sz="4" w:space="0" w:color="BFBFBF" w:themeColor="background1" w:themeShade="BF"/>
          <w:insideV w:val="single" w:sz="4" w:space="0" w:color="BFBFBF" w:themeColor="background1" w:themeShade="BF"/>
        </w:tblBorders>
        <w:tblCellMar>
          <w:top w:w="113" w:type="dxa"/>
        </w:tblCellMar>
        <w:tblLook w:val="01E0" w:firstRow="1" w:lastRow="1" w:firstColumn="1" w:lastColumn="1" w:noHBand="0" w:noVBand="0"/>
      </w:tblPr>
      <w:tblGrid>
        <w:gridCol w:w="4701"/>
        <w:gridCol w:w="2857"/>
        <w:gridCol w:w="1688"/>
      </w:tblGrid>
      <w:tr w:rsidR="009431CD" w:rsidRPr="009431CD" w14:paraId="6942159D" w14:textId="77777777" w:rsidTr="00F36221">
        <w:tc>
          <w:tcPr>
            <w:tcW w:w="4854" w:type="dxa"/>
            <w:shd w:val="clear" w:color="auto" w:fill="F2F2F2" w:themeFill="background1" w:themeFillShade="F2"/>
          </w:tcPr>
          <w:p w14:paraId="25861537" w14:textId="77777777" w:rsidR="009431CD" w:rsidRPr="009431CD" w:rsidRDefault="009431CD" w:rsidP="00FE41FA">
            <w:pPr>
              <w:jc w:val="both"/>
              <w:rPr>
                <w:b/>
                <w:bCs/>
              </w:rPr>
            </w:pPr>
            <w:r w:rsidRPr="009431CD">
              <w:rPr>
                <w:b/>
                <w:bCs/>
              </w:rPr>
              <w:t>Beschreibung</w:t>
            </w:r>
          </w:p>
        </w:tc>
        <w:tc>
          <w:tcPr>
            <w:tcW w:w="2976" w:type="dxa"/>
            <w:shd w:val="clear" w:color="auto" w:fill="F2F2F2" w:themeFill="background1" w:themeFillShade="F2"/>
          </w:tcPr>
          <w:p w14:paraId="23E896A7" w14:textId="77777777" w:rsidR="009431CD" w:rsidRPr="009431CD" w:rsidRDefault="009431CD" w:rsidP="00FE41FA">
            <w:pPr>
              <w:jc w:val="both"/>
              <w:rPr>
                <w:b/>
                <w:bCs/>
              </w:rPr>
            </w:pPr>
            <w:r w:rsidRPr="009431CD">
              <w:rPr>
                <w:b/>
                <w:bCs/>
              </w:rPr>
              <w:t>Kosten</w:t>
            </w:r>
          </w:p>
        </w:tc>
        <w:tc>
          <w:tcPr>
            <w:tcW w:w="1701" w:type="dxa"/>
            <w:shd w:val="clear" w:color="auto" w:fill="F2F2F2" w:themeFill="background1" w:themeFillShade="F2"/>
          </w:tcPr>
          <w:p w14:paraId="2CE85CEF" w14:textId="77777777" w:rsidR="009431CD" w:rsidRPr="009431CD" w:rsidRDefault="009431CD" w:rsidP="00FE41FA">
            <w:pPr>
              <w:jc w:val="both"/>
              <w:rPr>
                <w:b/>
                <w:bCs/>
              </w:rPr>
            </w:pPr>
          </w:p>
        </w:tc>
      </w:tr>
      <w:tr w:rsidR="009431CD" w:rsidRPr="009431CD" w14:paraId="63DB6E78" w14:textId="77777777" w:rsidTr="00F36221">
        <w:tc>
          <w:tcPr>
            <w:tcW w:w="4854" w:type="dxa"/>
          </w:tcPr>
          <w:p w14:paraId="27440B3E" w14:textId="77777777" w:rsidR="009431CD" w:rsidRPr="009431CD" w:rsidRDefault="009431CD" w:rsidP="00FE41FA">
            <w:pPr>
              <w:spacing w:before="120" w:after="120"/>
              <w:jc w:val="both"/>
            </w:pPr>
            <w:r w:rsidRPr="009431CD">
              <w:t>Part Mgmt. / BOM Mgmt./ Vendor Mgmt.</w:t>
            </w:r>
          </w:p>
        </w:tc>
        <w:tc>
          <w:tcPr>
            <w:tcW w:w="2976" w:type="dxa"/>
          </w:tcPr>
          <w:p w14:paraId="78700FE1" w14:textId="77777777" w:rsidR="009431CD" w:rsidRPr="009431CD" w:rsidRDefault="009431CD" w:rsidP="00FE41FA">
            <w:pPr>
              <w:spacing w:before="120" w:after="120"/>
              <w:jc w:val="both"/>
            </w:pPr>
            <w:r w:rsidRPr="009431CD">
              <w:t>3 Sprints à 3 Wochen (82d)</w:t>
            </w:r>
          </w:p>
        </w:tc>
        <w:tc>
          <w:tcPr>
            <w:tcW w:w="1701" w:type="dxa"/>
          </w:tcPr>
          <w:p w14:paraId="7E1E1A14" w14:textId="77777777" w:rsidR="009431CD" w:rsidRPr="009431CD" w:rsidRDefault="009431CD" w:rsidP="00FE41FA">
            <w:pPr>
              <w:spacing w:before="120" w:after="120"/>
              <w:jc w:val="both"/>
            </w:pPr>
            <w:r w:rsidRPr="009431CD">
              <w:t>138’525.00</w:t>
            </w:r>
          </w:p>
        </w:tc>
      </w:tr>
      <w:tr w:rsidR="009431CD" w:rsidRPr="009431CD" w14:paraId="1653A2DB" w14:textId="77777777" w:rsidTr="00F36221">
        <w:tc>
          <w:tcPr>
            <w:tcW w:w="4854" w:type="dxa"/>
          </w:tcPr>
          <w:p w14:paraId="7429DF83" w14:textId="77777777" w:rsidR="009431CD" w:rsidRPr="009431CD" w:rsidRDefault="009431CD" w:rsidP="00FE41FA">
            <w:pPr>
              <w:spacing w:before="120" w:after="120"/>
              <w:jc w:val="both"/>
              <w:rPr>
                <w:b/>
                <w:bCs/>
              </w:rPr>
            </w:pPr>
            <w:r w:rsidRPr="009431CD">
              <w:t>Library Management / Classification</w:t>
            </w:r>
          </w:p>
        </w:tc>
        <w:tc>
          <w:tcPr>
            <w:tcW w:w="2976" w:type="dxa"/>
          </w:tcPr>
          <w:p w14:paraId="05709057" w14:textId="77777777" w:rsidR="009431CD" w:rsidRPr="009431CD" w:rsidRDefault="009431CD" w:rsidP="00FE41FA">
            <w:pPr>
              <w:spacing w:before="120" w:after="120"/>
              <w:jc w:val="both"/>
              <w:rPr>
                <w:b/>
                <w:bCs/>
              </w:rPr>
            </w:pPr>
            <w:r w:rsidRPr="009431CD">
              <w:t>3 Sprints à 3 Wochen (82d)</w:t>
            </w:r>
          </w:p>
        </w:tc>
        <w:tc>
          <w:tcPr>
            <w:tcW w:w="1701" w:type="dxa"/>
          </w:tcPr>
          <w:p w14:paraId="4A5E14E0" w14:textId="77777777" w:rsidR="009431CD" w:rsidRPr="009431CD" w:rsidRDefault="009431CD" w:rsidP="00FE41FA">
            <w:pPr>
              <w:spacing w:before="120" w:after="120"/>
              <w:jc w:val="both"/>
              <w:rPr>
                <w:b/>
                <w:bCs/>
              </w:rPr>
            </w:pPr>
            <w:r w:rsidRPr="009431CD">
              <w:t>138’525.00</w:t>
            </w:r>
          </w:p>
        </w:tc>
      </w:tr>
      <w:tr w:rsidR="009431CD" w:rsidRPr="009431CD" w14:paraId="6ADAABB7" w14:textId="77777777" w:rsidTr="00F36221">
        <w:tc>
          <w:tcPr>
            <w:tcW w:w="4854" w:type="dxa"/>
          </w:tcPr>
          <w:p w14:paraId="219B57FE" w14:textId="77777777" w:rsidR="009431CD" w:rsidRPr="009431CD" w:rsidRDefault="009431CD" w:rsidP="00FE41FA">
            <w:pPr>
              <w:spacing w:before="120" w:after="120"/>
              <w:jc w:val="both"/>
            </w:pPr>
            <w:r w:rsidRPr="009431CD">
              <w:t>eCAD Vollintegration</w:t>
            </w:r>
          </w:p>
        </w:tc>
        <w:tc>
          <w:tcPr>
            <w:tcW w:w="2976" w:type="dxa"/>
          </w:tcPr>
          <w:p w14:paraId="5F8B7A19" w14:textId="77777777" w:rsidR="009431CD" w:rsidRPr="009431CD" w:rsidRDefault="009431CD" w:rsidP="00FE41FA">
            <w:pPr>
              <w:spacing w:before="120" w:after="120"/>
              <w:jc w:val="both"/>
              <w:rPr>
                <w:b/>
                <w:bCs/>
              </w:rPr>
            </w:pPr>
            <w:r w:rsidRPr="009431CD">
              <w:t>1 Sprints à 3 Wochen (33d)</w:t>
            </w:r>
          </w:p>
        </w:tc>
        <w:tc>
          <w:tcPr>
            <w:tcW w:w="1701" w:type="dxa"/>
          </w:tcPr>
          <w:p w14:paraId="04D7EE39" w14:textId="77777777" w:rsidR="009431CD" w:rsidRPr="009431CD" w:rsidRDefault="009431CD" w:rsidP="00FE41FA">
            <w:pPr>
              <w:spacing w:before="120" w:after="120"/>
              <w:jc w:val="both"/>
              <w:rPr>
                <w:b/>
                <w:bCs/>
              </w:rPr>
            </w:pPr>
            <w:r w:rsidRPr="009431CD">
              <w:t>56’025.00</w:t>
            </w:r>
          </w:p>
        </w:tc>
      </w:tr>
      <w:tr w:rsidR="009431CD" w:rsidRPr="009431CD" w14:paraId="6207AB43" w14:textId="77777777" w:rsidTr="00F36221">
        <w:tc>
          <w:tcPr>
            <w:tcW w:w="4854" w:type="dxa"/>
          </w:tcPr>
          <w:p w14:paraId="61FA6F5C" w14:textId="77777777" w:rsidR="009431CD" w:rsidRPr="009431CD" w:rsidRDefault="009431CD" w:rsidP="00FE41FA">
            <w:pPr>
              <w:spacing w:before="120" w:after="120"/>
              <w:jc w:val="both"/>
            </w:pPr>
            <w:r w:rsidRPr="009431CD">
              <w:t>Gesamtprojektleitung Part Mgmt., eCAD, Library</w:t>
            </w:r>
          </w:p>
        </w:tc>
        <w:tc>
          <w:tcPr>
            <w:tcW w:w="2976" w:type="dxa"/>
          </w:tcPr>
          <w:p w14:paraId="5F8EFB34" w14:textId="77777777" w:rsidR="009431CD" w:rsidRPr="009431CD" w:rsidRDefault="009431CD" w:rsidP="00FE41FA">
            <w:pPr>
              <w:spacing w:before="120" w:after="120"/>
              <w:jc w:val="both"/>
              <w:rPr>
                <w:b/>
                <w:bCs/>
              </w:rPr>
            </w:pPr>
            <w:r w:rsidRPr="009431CD">
              <w:t>29.5 Tage</w:t>
            </w:r>
          </w:p>
        </w:tc>
        <w:tc>
          <w:tcPr>
            <w:tcW w:w="1701" w:type="dxa"/>
          </w:tcPr>
          <w:p w14:paraId="0B47F17B" w14:textId="77777777" w:rsidR="009431CD" w:rsidRPr="009431CD" w:rsidRDefault="009431CD" w:rsidP="00FE41FA">
            <w:pPr>
              <w:spacing w:before="120" w:after="120"/>
              <w:jc w:val="both"/>
              <w:rPr>
                <w:b/>
                <w:bCs/>
              </w:rPr>
            </w:pPr>
            <w:r w:rsidRPr="009431CD">
              <w:t>53’190.00</w:t>
            </w:r>
          </w:p>
        </w:tc>
      </w:tr>
      <w:tr w:rsidR="009431CD" w:rsidRPr="009431CD" w14:paraId="39080EFC" w14:textId="77777777" w:rsidTr="00F36221">
        <w:tc>
          <w:tcPr>
            <w:tcW w:w="4854" w:type="dxa"/>
          </w:tcPr>
          <w:p w14:paraId="5B42104A" w14:textId="77777777" w:rsidR="009431CD" w:rsidRPr="009431CD" w:rsidRDefault="009431CD" w:rsidP="00FE41FA">
            <w:pPr>
              <w:spacing w:before="120" w:after="120"/>
              <w:jc w:val="both"/>
            </w:pPr>
            <w:r w:rsidRPr="009431CD">
              <w:t>Gesamtprojektleitung für Migration Pfad</w:t>
            </w:r>
          </w:p>
        </w:tc>
        <w:tc>
          <w:tcPr>
            <w:tcW w:w="2976" w:type="dxa"/>
          </w:tcPr>
          <w:p w14:paraId="1077D6C1" w14:textId="77777777" w:rsidR="009431CD" w:rsidRPr="009431CD" w:rsidRDefault="009431CD" w:rsidP="00FE41FA">
            <w:pPr>
              <w:spacing w:before="120" w:after="120"/>
              <w:jc w:val="both"/>
              <w:rPr>
                <w:b/>
                <w:bCs/>
              </w:rPr>
            </w:pPr>
            <w:r w:rsidRPr="009431CD">
              <w:t>4 Tage</w:t>
            </w:r>
          </w:p>
        </w:tc>
        <w:tc>
          <w:tcPr>
            <w:tcW w:w="1701" w:type="dxa"/>
          </w:tcPr>
          <w:p w14:paraId="607664DB" w14:textId="77777777" w:rsidR="009431CD" w:rsidRPr="009431CD" w:rsidRDefault="009431CD" w:rsidP="00FE41FA">
            <w:pPr>
              <w:spacing w:before="120" w:after="120"/>
              <w:jc w:val="both"/>
              <w:rPr>
                <w:b/>
                <w:bCs/>
              </w:rPr>
            </w:pPr>
            <w:r w:rsidRPr="009431CD">
              <w:t>7’200.00</w:t>
            </w:r>
          </w:p>
        </w:tc>
      </w:tr>
      <w:tr w:rsidR="009431CD" w:rsidRPr="009431CD" w14:paraId="29F012C5" w14:textId="77777777" w:rsidTr="00F36221">
        <w:tc>
          <w:tcPr>
            <w:tcW w:w="7830" w:type="dxa"/>
            <w:gridSpan w:val="2"/>
          </w:tcPr>
          <w:p w14:paraId="0533A2D5" w14:textId="77777777" w:rsidR="009431CD" w:rsidRPr="009431CD" w:rsidRDefault="009431CD" w:rsidP="00FE41FA">
            <w:pPr>
              <w:jc w:val="both"/>
              <w:rPr>
                <w:b/>
                <w:bCs/>
              </w:rPr>
            </w:pPr>
            <w:r w:rsidRPr="009431CD">
              <w:rPr>
                <w:b/>
                <w:bCs/>
              </w:rPr>
              <w:t>Total</w:t>
            </w:r>
          </w:p>
        </w:tc>
        <w:tc>
          <w:tcPr>
            <w:tcW w:w="1701" w:type="dxa"/>
          </w:tcPr>
          <w:p w14:paraId="28FA6B38" w14:textId="77777777" w:rsidR="009431CD" w:rsidRPr="009431CD" w:rsidRDefault="009431CD" w:rsidP="00FE41FA">
            <w:pPr>
              <w:jc w:val="both"/>
              <w:rPr>
                <w:b/>
                <w:bCs/>
              </w:rPr>
            </w:pPr>
            <w:r w:rsidRPr="009431CD">
              <w:rPr>
                <w:b/>
                <w:bCs/>
              </w:rPr>
              <w:t>393'465.00</w:t>
            </w:r>
          </w:p>
        </w:tc>
      </w:tr>
    </w:tbl>
    <w:p w14:paraId="59BCAAF9" w14:textId="77777777" w:rsidR="009431CD" w:rsidRPr="00FE41FA" w:rsidRDefault="009431CD" w:rsidP="00FE41FA">
      <w:pPr>
        <w:pStyle w:val="berschrift2"/>
        <w:jc w:val="both"/>
      </w:pPr>
      <w:bookmarkStart w:id="40" w:name="_Toc142582143"/>
      <w:bookmarkStart w:id="41" w:name="_Toc155972821"/>
      <w:bookmarkStart w:id="42" w:name="_Toc173742509"/>
      <w:bookmarkEnd w:id="40"/>
      <w:r w:rsidRPr="00FE41FA">
        <w:t>Abruf und Gültigkeit</w:t>
      </w:r>
      <w:bookmarkEnd w:id="41"/>
      <w:bookmarkEnd w:id="42"/>
    </w:p>
    <w:p w14:paraId="35F7F97C" w14:textId="77777777" w:rsidR="009431CD" w:rsidRPr="009431CD" w:rsidRDefault="009431CD" w:rsidP="00FE41FA">
      <w:pPr>
        <w:jc w:val="both"/>
      </w:pPr>
      <w:r w:rsidRPr="009431CD">
        <w:t xml:space="preserve">Der Kunde verpflichtet sich, die oben dargestellten Leistungen abzurufen. Die Parteien vereinbaren, dass die Leistungen bis zum </w:t>
      </w:r>
      <w:r w:rsidRPr="0029630E">
        <w:rPr>
          <w:highlight w:val="yellow"/>
        </w:rPr>
        <w:t>TT.MM.2024</w:t>
      </w:r>
      <w:r w:rsidRPr="009431CD">
        <w:t xml:space="preserve"> abgerufen werden. </w:t>
      </w:r>
    </w:p>
    <w:p w14:paraId="052ADA86" w14:textId="77777777" w:rsidR="009431CD" w:rsidRPr="00FE41FA" w:rsidRDefault="009431CD" w:rsidP="00FE41FA">
      <w:pPr>
        <w:pStyle w:val="berschrift1"/>
        <w:jc w:val="both"/>
      </w:pPr>
      <w:bookmarkStart w:id="43" w:name="_Toc155972822"/>
      <w:bookmarkStart w:id="44" w:name="_Toc173742510"/>
      <w:r w:rsidRPr="00FE41FA">
        <w:t>Ansprechpartner</w:t>
      </w:r>
      <w:bookmarkEnd w:id="43"/>
      <w:bookmarkEnd w:id="44"/>
    </w:p>
    <w:tbl>
      <w:tblPr>
        <w:tblW w:w="7229" w:type="dxa"/>
        <w:tblInd w:w="142" w:type="dxa"/>
        <w:tblBorders>
          <w:insideH w:val="single" w:sz="4" w:space="0" w:color="BFBFBF" w:themeColor="background1" w:themeShade="BF"/>
          <w:insideV w:val="single" w:sz="4" w:space="0" w:color="BFBFBF" w:themeColor="background1" w:themeShade="BF"/>
        </w:tblBorders>
        <w:tblCellMar>
          <w:left w:w="96" w:type="dxa"/>
          <w:right w:w="115" w:type="dxa"/>
        </w:tblCellMar>
        <w:tblLook w:val="04A0" w:firstRow="1" w:lastRow="0" w:firstColumn="1" w:lastColumn="0" w:noHBand="0" w:noVBand="1"/>
      </w:tblPr>
      <w:tblGrid>
        <w:gridCol w:w="3628"/>
        <w:gridCol w:w="3601"/>
      </w:tblGrid>
      <w:tr w:rsidR="009431CD" w:rsidRPr="009431CD" w14:paraId="4DE2DDB0" w14:textId="77777777" w:rsidTr="00B576CF">
        <w:trPr>
          <w:trHeight w:val="303"/>
        </w:trPr>
        <w:tc>
          <w:tcPr>
            <w:tcW w:w="3628" w:type="dxa"/>
            <w:shd w:val="clear" w:color="auto" w:fill="D9D9D9" w:themeFill="background1" w:themeFillShade="D9"/>
          </w:tcPr>
          <w:p w14:paraId="580DFD4D" w14:textId="77777777" w:rsidR="009431CD" w:rsidRPr="009431CD" w:rsidRDefault="009431CD" w:rsidP="00FE41FA">
            <w:pPr>
              <w:jc w:val="both"/>
              <w:rPr>
                <w:b/>
                <w:bCs/>
              </w:rPr>
            </w:pPr>
            <w:r w:rsidRPr="009431CD">
              <w:rPr>
                <w:b/>
                <w:bCs/>
              </w:rPr>
              <w:t>Kunde</w:t>
            </w:r>
          </w:p>
        </w:tc>
        <w:tc>
          <w:tcPr>
            <w:tcW w:w="3601" w:type="dxa"/>
            <w:shd w:val="clear" w:color="auto" w:fill="D9D9D9" w:themeFill="background1" w:themeFillShade="D9"/>
          </w:tcPr>
          <w:p w14:paraId="2BBB5CC6" w14:textId="77777777" w:rsidR="009431CD" w:rsidRPr="009431CD" w:rsidRDefault="009431CD" w:rsidP="00FE41FA">
            <w:pPr>
              <w:jc w:val="both"/>
              <w:rPr>
                <w:b/>
                <w:bCs/>
              </w:rPr>
            </w:pPr>
            <w:r w:rsidRPr="009431CD">
              <w:rPr>
                <w:b/>
                <w:bCs/>
              </w:rPr>
              <w:t>avasis</w:t>
            </w:r>
          </w:p>
        </w:tc>
      </w:tr>
      <w:tr w:rsidR="009431CD" w:rsidRPr="009431CD" w14:paraId="2FDA6975" w14:textId="77777777" w:rsidTr="00B576CF">
        <w:trPr>
          <w:trHeight w:val="473"/>
        </w:trPr>
        <w:tc>
          <w:tcPr>
            <w:tcW w:w="3628" w:type="dxa"/>
          </w:tcPr>
          <w:p w14:paraId="135F86E7" w14:textId="77777777" w:rsidR="009431CD" w:rsidRPr="009431CD" w:rsidRDefault="009431CD" w:rsidP="00FE41FA">
            <w:pPr>
              <w:spacing w:before="120" w:after="120"/>
              <w:jc w:val="both"/>
            </w:pPr>
            <w:r w:rsidRPr="009431CD">
              <w:t>Name: xxx</w:t>
            </w:r>
          </w:p>
          <w:p w14:paraId="52C6F6DA" w14:textId="77777777" w:rsidR="009431CD" w:rsidRPr="009431CD" w:rsidRDefault="009431CD" w:rsidP="00FE41FA">
            <w:pPr>
              <w:spacing w:before="120" w:after="120"/>
              <w:jc w:val="both"/>
            </w:pPr>
            <w:r w:rsidRPr="009431CD">
              <w:t>E-Mail: xxx</w:t>
            </w:r>
          </w:p>
        </w:tc>
        <w:tc>
          <w:tcPr>
            <w:tcW w:w="3601" w:type="dxa"/>
          </w:tcPr>
          <w:p w14:paraId="35F8E61B" w14:textId="77777777" w:rsidR="009431CD" w:rsidRPr="009431CD" w:rsidRDefault="009431CD" w:rsidP="00FE41FA">
            <w:pPr>
              <w:spacing w:before="120" w:after="120"/>
              <w:jc w:val="both"/>
            </w:pPr>
            <w:r w:rsidRPr="009431CD">
              <w:t>Name: xxx</w:t>
            </w:r>
          </w:p>
          <w:p w14:paraId="28A07CA4" w14:textId="77777777" w:rsidR="009431CD" w:rsidRPr="009431CD" w:rsidRDefault="009431CD" w:rsidP="00FE41FA">
            <w:pPr>
              <w:spacing w:before="120" w:after="120"/>
              <w:jc w:val="both"/>
            </w:pPr>
            <w:r w:rsidRPr="009431CD">
              <w:t>E-Mail: xxx</w:t>
            </w:r>
          </w:p>
        </w:tc>
      </w:tr>
    </w:tbl>
    <w:p w14:paraId="690C8B16" w14:textId="77777777" w:rsidR="009431CD" w:rsidRPr="00FE41FA" w:rsidRDefault="009431CD" w:rsidP="00FE41FA">
      <w:pPr>
        <w:pStyle w:val="berschrift1"/>
        <w:jc w:val="both"/>
      </w:pPr>
      <w:bookmarkStart w:id="45" w:name="_Toc155972823"/>
      <w:bookmarkStart w:id="46" w:name="_Toc173742511"/>
      <w:r w:rsidRPr="00FE41FA">
        <w:t>Einsatzplanung</w:t>
      </w:r>
      <w:bookmarkEnd w:id="45"/>
      <w:bookmarkEnd w:id="46"/>
    </w:p>
    <w:p w14:paraId="7521E9AE" w14:textId="77777777" w:rsidR="00FF0CC3" w:rsidRDefault="00FF0CC3" w:rsidP="00FF0CC3">
      <w:pPr>
        <w:jc w:val="both"/>
      </w:pPr>
      <w:r>
        <w:t xml:space="preserve">Die Kommunikation und Terminabstimmung zwischen dem Kunden und der avasis erfolgt ausschließlich über die jeweils benannten Projektleiter oder Ansprechpartner. Weder die </w:t>
      </w:r>
      <w:r>
        <w:lastRenderedPageBreak/>
        <w:t>Projektleiter noch die Ansprech-partner der einen Partei sind gegenüber dem Personal der anderen Partei weisungsberechtigt.</w:t>
      </w:r>
    </w:p>
    <w:p w14:paraId="0A1D6091" w14:textId="77777777" w:rsidR="00FF0CC3" w:rsidRDefault="00FF0CC3" w:rsidP="00FF0CC3">
      <w:pPr>
        <w:jc w:val="both"/>
      </w:pPr>
    </w:p>
    <w:p w14:paraId="4CFF7780" w14:textId="2F55F02E" w:rsidR="009431CD" w:rsidRPr="00FE41FA" w:rsidRDefault="00FF0CC3" w:rsidP="00FF0CC3">
      <w:pPr>
        <w:jc w:val="both"/>
      </w:pPr>
      <w:r>
        <w:t>Jede Partei kann die von ihr benannten Projektleiter oder Ansprechpartner jederzeit austauschen. Sie hat jedoch unverzüglich der anderen Partei einen neuen Ansprechpartner bzw. Projektleiter mindestens in Text-form (§ 126b BGB, z.B. per E-Mail) zu benennen.</w:t>
      </w:r>
    </w:p>
    <w:p w14:paraId="7F984A74" w14:textId="77777777" w:rsidR="009431CD" w:rsidRPr="00FE41FA" w:rsidRDefault="009431CD" w:rsidP="00FE41FA">
      <w:pPr>
        <w:pStyle w:val="berschrift1"/>
        <w:jc w:val="both"/>
      </w:pPr>
      <w:bookmarkStart w:id="47" w:name="_Toc155972824"/>
      <w:bookmarkStart w:id="48" w:name="_Toc173742512"/>
      <w:r w:rsidRPr="00FE41FA">
        <w:t>Verfahren für Projektänderungen</w:t>
      </w:r>
      <w:bookmarkEnd w:id="47"/>
      <w:bookmarkEnd w:id="48"/>
    </w:p>
    <w:p w14:paraId="106D45FF" w14:textId="77777777" w:rsidR="009431CD" w:rsidRDefault="009431CD" w:rsidP="00FE41FA">
      <w:pPr>
        <w:jc w:val="both"/>
      </w:pPr>
      <w:bookmarkStart w:id="49" w:name="_Hlk155972243"/>
      <w:r w:rsidRPr="009431CD">
        <w:t xml:space="preserve">Basierend auf diesem SOW können Änderungen an einem oder mehreren Bestandteilen der Leistungen vom Kunden gefordert oder von avasis empfohlen werden. Eine solche «Forderung» respektive «Empfehlung» bedarf immer der Schriftform mittels Projektänderungsantrag. Das entsprechende Formular ist auf der avasis Website unter diesem </w:t>
      </w:r>
      <w:r w:rsidRPr="009431CD">
        <w:rPr>
          <w:rFonts w:ascii="Cambria Math" w:hAnsi="Cambria Math" w:cs="Cambria Math"/>
        </w:rPr>
        <w:t>↗</w:t>
      </w:r>
      <w:r w:rsidRPr="009431CD">
        <w:t xml:space="preserve"> </w:t>
      </w:r>
      <w:hyperlink r:id="rId19" w:history="1">
        <w:r w:rsidRPr="009431CD">
          <w:rPr>
            <w:rStyle w:val="Hyperlink"/>
          </w:rPr>
          <w:t>LINK</w:t>
        </w:r>
      </w:hyperlink>
      <w:r w:rsidRPr="009431CD">
        <w:t xml:space="preserve"> abrufbar. Der Projektänderungsantrag kann nicht mehr gestellt werden, wenn das Projekt abgeschlossen ist.</w:t>
      </w:r>
    </w:p>
    <w:p w14:paraId="454FD521" w14:textId="77777777" w:rsidR="00F24AF9" w:rsidRPr="009431CD" w:rsidRDefault="00F24AF9" w:rsidP="00FE41FA">
      <w:pPr>
        <w:jc w:val="both"/>
      </w:pPr>
    </w:p>
    <w:bookmarkEnd w:id="49"/>
    <w:p w14:paraId="70E1B16C" w14:textId="3E7C0BE3" w:rsidR="000805C6" w:rsidRDefault="000805C6" w:rsidP="000805C6">
      <w:pPr>
        <w:jc w:val="both"/>
      </w:pPr>
      <w:r>
        <w:t>avasis wird in Textform binnen zehn [10] Arbeitstagen oder binnen einer längeren, vereinbarten Frist ab Eingang einer Änderungsanforderung in Textform oder nach Erstellen einer Änderungsempfehlung in Text-form über erforderliche Kosten, erforderlichen Aufwand und erforderliche Zeit informieren, um die Auswirkungen auf die Projektvereinbarung durch die Implementierung solcher Änderungen zu untersuchen.</w:t>
      </w:r>
    </w:p>
    <w:p w14:paraId="54BBAA2B" w14:textId="77777777" w:rsidR="000805C6" w:rsidRDefault="000805C6" w:rsidP="000805C6">
      <w:pPr>
        <w:jc w:val="both"/>
      </w:pPr>
    </w:p>
    <w:p w14:paraId="16CC2770" w14:textId="486E8CD1" w:rsidR="009431CD" w:rsidRPr="00FE41FA" w:rsidRDefault="000805C6" w:rsidP="000805C6">
      <w:pPr>
        <w:jc w:val="both"/>
      </w:pPr>
      <w:r>
        <w:t>avasis wird dann dem Kunden, sobald dies machbar ist, eine Schätzung in Textform für derartige Änderungen übergeben. In dieser Schätzung werden die Erhöhungen oder Verringerungen (sofern zutreffend) auf-geführt, die bei den Kosten und anderen Materialänderungen (sofern zutreffend) entstehen. Diese Veränderungen betreffen die Dienstleistungen sowie evtl. den entsprechenden Einzelauftrag</w:t>
      </w:r>
      <w:r w:rsidR="009431CD" w:rsidRPr="009431CD">
        <w:t>.</w:t>
      </w:r>
    </w:p>
    <w:p w14:paraId="48ABC9D3" w14:textId="77777777" w:rsidR="004421B6" w:rsidRPr="009431CD" w:rsidRDefault="004421B6" w:rsidP="00FE41FA">
      <w:pPr>
        <w:jc w:val="both"/>
      </w:pPr>
    </w:p>
    <w:p w14:paraId="31119FAC" w14:textId="77777777" w:rsidR="009431CD" w:rsidRPr="00FE41FA" w:rsidRDefault="009431CD" w:rsidP="00FE41FA">
      <w:pPr>
        <w:jc w:val="both"/>
      </w:pPr>
      <w:r w:rsidRPr="009431CD">
        <w:t>Bei Eingang dieser Schätzung hat der Kunde folgende Wahlmöglichkeiten:</w:t>
      </w:r>
    </w:p>
    <w:p w14:paraId="6F7F43DF" w14:textId="77777777" w:rsidR="004421B6" w:rsidRPr="009431CD" w:rsidRDefault="004421B6" w:rsidP="00FE41FA">
      <w:pPr>
        <w:jc w:val="both"/>
      </w:pPr>
    </w:p>
    <w:p w14:paraId="0C2754DE" w14:textId="1B4D315C" w:rsidR="009431CD" w:rsidRPr="009431CD" w:rsidRDefault="00EC29CF" w:rsidP="00FE41FA">
      <w:pPr>
        <w:numPr>
          <w:ilvl w:val="1"/>
          <w:numId w:val="35"/>
        </w:numPr>
        <w:spacing w:after="120"/>
        <w:ind w:left="1134" w:hanging="357"/>
        <w:jc w:val="both"/>
      </w:pPr>
      <w:r w:rsidRPr="00EC29CF">
        <w:t>Eine solche Schätzung akzeptieren; in diesem Fall wird das SOW durch diese ergänzt; oder</w:t>
      </w:r>
    </w:p>
    <w:p w14:paraId="5BEF71C8" w14:textId="4DBE77CF" w:rsidR="009431CD" w:rsidRPr="00FE41FA" w:rsidRDefault="00EA489D" w:rsidP="00FE41FA">
      <w:pPr>
        <w:numPr>
          <w:ilvl w:val="1"/>
          <w:numId w:val="35"/>
        </w:numPr>
        <w:spacing w:after="120"/>
        <w:ind w:left="1134" w:hanging="357"/>
        <w:jc w:val="both"/>
      </w:pPr>
      <w:r w:rsidRPr="00EA489D">
        <w:t>die vorgeschlagene Änderung ablehnen; in diesem Fall bleibt das SOW weiterhin unverändert gültig</w:t>
      </w:r>
      <w:r w:rsidR="009431CD" w:rsidRPr="009431CD">
        <w:t>.</w:t>
      </w:r>
    </w:p>
    <w:p w14:paraId="4F3A1F04" w14:textId="77777777" w:rsidR="004421B6" w:rsidRPr="009431CD" w:rsidRDefault="004421B6" w:rsidP="00FE41FA">
      <w:pPr>
        <w:spacing w:after="120"/>
        <w:jc w:val="both"/>
      </w:pPr>
    </w:p>
    <w:p w14:paraId="0BECFB26" w14:textId="77777777" w:rsidR="009431CD" w:rsidRPr="00FE41FA" w:rsidRDefault="009431CD" w:rsidP="00FE41FA">
      <w:pPr>
        <w:jc w:val="both"/>
      </w:pPr>
      <w:r w:rsidRPr="009431CD">
        <w:t>avasis-Aufwendungen, die für die Ausarbeitung einer jeden Änderung und für die Vorbereitung der Schätzung fällig werden, werden auf Zeit- und Materialbasis entsprechend der Vereinbarung vergütet – unabhängig davon, ob die Änderung implementiert wird oder nicht.</w:t>
      </w:r>
    </w:p>
    <w:p w14:paraId="7067ECF8" w14:textId="77777777" w:rsidR="004421B6" w:rsidRPr="009431CD" w:rsidRDefault="004421B6" w:rsidP="00FE41FA">
      <w:pPr>
        <w:jc w:val="both"/>
      </w:pPr>
    </w:p>
    <w:p w14:paraId="1D6B8D17" w14:textId="77777777" w:rsidR="009431CD" w:rsidRPr="00FE41FA" w:rsidRDefault="009431CD" w:rsidP="00FE41FA">
      <w:pPr>
        <w:jc w:val="both"/>
      </w:pPr>
      <w:r w:rsidRPr="009431CD">
        <w:t>Bis zum Zeitpunkt, zu dem zwischen den Parteien gemäss diesen Bestimmungen eine Änderung formell vereinbart wird, arbeitet avasis (sofern nichts anderes vereinbart ist) weiterhin auf der Basis bezüglich Durchführung und Bezahlung für die Dienstleistungen, als wäre die Änderung nicht vorgeschlagen worden.</w:t>
      </w:r>
    </w:p>
    <w:p w14:paraId="791D747F" w14:textId="77777777" w:rsidR="004421B6" w:rsidRPr="009431CD" w:rsidRDefault="004421B6" w:rsidP="00FE41FA">
      <w:pPr>
        <w:jc w:val="both"/>
      </w:pPr>
    </w:p>
    <w:p w14:paraId="42106C3E" w14:textId="77777777" w:rsidR="009431CD" w:rsidRPr="00FE41FA" w:rsidRDefault="009431CD" w:rsidP="00FE41FA">
      <w:pPr>
        <w:jc w:val="both"/>
      </w:pPr>
      <w:r w:rsidRPr="009431CD">
        <w:t>Eine Änderung des Projekts, insbesondere dieser SOW, hat im Rahmen einer Vereinbarung in Schriftform zu erfolgen.</w:t>
      </w:r>
    </w:p>
    <w:p w14:paraId="19A27814" w14:textId="77777777" w:rsidR="004421B6" w:rsidRPr="009431CD" w:rsidRDefault="004421B6" w:rsidP="00FE41FA">
      <w:pPr>
        <w:jc w:val="both"/>
      </w:pPr>
    </w:p>
    <w:p w14:paraId="0B156BE8" w14:textId="77777777" w:rsidR="009431CD" w:rsidRPr="00FE41FA" w:rsidRDefault="009431CD" w:rsidP="00FE41FA">
      <w:pPr>
        <w:jc w:val="both"/>
      </w:pPr>
      <w:r w:rsidRPr="009431CD">
        <w:lastRenderedPageBreak/>
        <w:t>Typische Bereiche, in denen Änderungsanforderungen auftreten können (die Auflistung erhebt keinen Anspruch auf Vollständigkeit):</w:t>
      </w:r>
    </w:p>
    <w:p w14:paraId="5ED033F0" w14:textId="77777777" w:rsidR="004421B6" w:rsidRPr="009431CD" w:rsidRDefault="004421B6" w:rsidP="00FE41FA">
      <w:pPr>
        <w:jc w:val="both"/>
      </w:pPr>
    </w:p>
    <w:p w14:paraId="4FD94D8A" w14:textId="77777777" w:rsidR="009431CD" w:rsidRPr="009431CD" w:rsidRDefault="009431CD" w:rsidP="00FE41FA">
      <w:pPr>
        <w:numPr>
          <w:ilvl w:val="0"/>
          <w:numId w:val="36"/>
        </w:numPr>
        <w:spacing w:after="120"/>
        <w:ind w:left="1264" w:hanging="357"/>
        <w:jc w:val="both"/>
      </w:pPr>
      <w:r w:rsidRPr="009431CD">
        <w:t xml:space="preserve">Änderung des Lösungsumfangs </w:t>
      </w:r>
    </w:p>
    <w:p w14:paraId="5E80920E" w14:textId="77777777" w:rsidR="009431CD" w:rsidRPr="009431CD" w:rsidRDefault="009431CD" w:rsidP="00FE41FA">
      <w:pPr>
        <w:numPr>
          <w:ilvl w:val="0"/>
          <w:numId w:val="36"/>
        </w:numPr>
        <w:spacing w:after="120"/>
        <w:ind w:left="1264" w:hanging="357"/>
        <w:jc w:val="both"/>
      </w:pPr>
      <w:r w:rsidRPr="009431CD">
        <w:t xml:space="preserve">Änderung des unterstützten Prozesses </w:t>
      </w:r>
    </w:p>
    <w:p w14:paraId="057004A5" w14:textId="77777777" w:rsidR="009431CD" w:rsidRPr="009431CD" w:rsidRDefault="009431CD" w:rsidP="00FE41FA">
      <w:pPr>
        <w:numPr>
          <w:ilvl w:val="0"/>
          <w:numId w:val="36"/>
        </w:numPr>
        <w:spacing w:after="120"/>
        <w:ind w:left="1264" w:hanging="357"/>
        <w:jc w:val="both"/>
      </w:pPr>
      <w:r w:rsidRPr="009431CD">
        <w:t xml:space="preserve">Änderung des Projektinhalts </w:t>
      </w:r>
    </w:p>
    <w:p w14:paraId="356EF473" w14:textId="77777777" w:rsidR="009431CD" w:rsidRPr="009431CD" w:rsidRDefault="009431CD" w:rsidP="00FE41FA">
      <w:pPr>
        <w:numPr>
          <w:ilvl w:val="0"/>
          <w:numId w:val="36"/>
        </w:numPr>
        <w:spacing w:after="120"/>
        <w:ind w:left="1264" w:hanging="357"/>
        <w:jc w:val="both"/>
      </w:pPr>
      <w:r w:rsidRPr="009431CD">
        <w:t xml:space="preserve">Zusätzliche Funktionen und Merkmale </w:t>
      </w:r>
    </w:p>
    <w:p w14:paraId="7CA4B6B1" w14:textId="77777777" w:rsidR="009431CD" w:rsidRPr="009431CD" w:rsidRDefault="009431CD" w:rsidP="00FE41FA">
      <w:pPr>
        <w:numPr>
          <w:ilvl w:val="0"/>
          <w:numId w:val="36"/>
        </w:numPr>
        <w:spacing w:after="120"/>
        <w:ind w:left="1264" w:hanging="357"/>
        <w:jc w:val="both"/>
      </w:pPr>
      <w:r w:rsidRPr="009431CD">
        <w:t xml:space="preserve">Ergänzungen zur Dokumentation und/oder zum Schulungsmaterial </w:t>
      </w:r>
    </w:p>
    <w:p w14:paraId="5601991D" w14:textId="77777777" w:rsidR="009431CD" w:rsidRPr="009431CD" w:rsidRDefault="009431CD" w:rsidP="00FE41FA">
      <w:pPr>
        <w:numPr>
          <w:ilvl w:val="0"/>
          <w:numId w:val="36"/>
        </w:numPr>
        <w:spacing w:after="120"/>
        <w:ind w:left="1264" w:hanging="357"/>
        <w:jc w:val="both"/>
      </w:pPr>
      <w:r w:rsidRPr="009431CD">
        <w:t>Zusätzliche Aufgaben, die von avasis durchgeführt werden</w:t>
      </w:r>
    </w:p>
    <w:p w14:paraId="165BCE45" w14:textId="797F1968" w:rsidR="009431CD" w:rsidRPr="009431CD" w:rsidRDefault="009431CD" w:rsidP="00FE41FA">
      <w:pPr>
        <w:jc w:val="both"/>
      </w:pPr>
      <w:r w:rsidRPr="009431CD">
        <w:rPr>
          <w:noProof/>
        </w:rPr>
        <mc:AlternateContent>
          <mc:Choice Requires="wpg">
            <w:drawing>
              <wp:anchor distT="0" distB="0" distL="114300" distR="114300" simplePos="0" relativeHeight="251658241" behindDoc="0" locked="0" layoutInCell="1" allowOverlap="1" wp14:anchorId="1162B563" wp14:editId="12D55B74">
                <wp:simplePos x="0" y="0"/>
                <wp:positionH relativeFrom="column">
                  <wp:posOffset>13005</wp:posOffset>
                </wp:positionH>
                <wp:positionV relativeFrom="paragraph">
                  <wp:posOffset>361950</wp:posOffset>
                </wp:positionV>
                <wp:extent cx="5095875" cy="2535555"/>
                <wp:effectExtent l="0" t="0" r="9525" b="0"/>
                <wp:wrapTopAndBottom/>
                <wp:docPr id="4" name="Gruppieren 4"/>
                <wp:cNvGraphicFramePr/>
                <a:graphic xmlns:a="http://schemas.openxmlformats.org/drawingml/2006/main">
                  <a:graphicData uri="http://schemas.microsoft.com/office/word/2010/wordprocessingGroup">
                    <wpg:wgp>
                      <wpg:cNvGrpSpPr/>
                      <wpg:grpSpPr>
                        <a:xfrm>
                          <a:off x="0" y="0"/>
                          <a:ext cx="5095875" cy="2535555"/>
                          <a:chOff x="0" y="0"/>
                          <a:chExt cx="5096243" cy="2535936"/>
                        </a:xfrm>
                      </wpg:grpSpPr>
                      <pic:pic xmlns:pic="http://schemas.openxmlformats.org/drawingml/2006/picture">
                        <pic:nvPicPr>
                          <pic:cNvPr id="5" name="Picture 5"/>
                          <pic:cNvPicPr/>
                        </pic:nvPicPr>
                        <pic:blipFill>
                          <a:blip r:embed="rId20"/>
                          <a:stretch>
                            <a:fillRect/>
                          </a:stretch>
                        </pic:blipFill>
                        <pic:spPr>
                          <a:xfrm>
                            <a:off x="0" y="0"/>
                            <a:ext cx="5096243" cy="231648"/>
                          </a:xfrm>
                          <a:prstGeom prst="rect">
                            <a:avLst/>
                          </a:prstGeom>
                        </pic:spPr>
                      </pic:pic>
                      <pic:pic xmlns:pic="http://schemas.openxmlformats.org/drawingml/2006/picture">
                        <pic:nvPicPr>
                          <pic:cNvPr id="7" name="Picture 7"/>
                          <pic:cNvPicPr/>
                        </pic:nvPicPr>
                        <pic:blipFill>
                          <a:blip r:embed="rId21"/>
                          <a:stretch>
                            <a:fillRect/>
                          </a:stretch>
                        </pic:blipFill>
                        <pic:spPr>
                          <a:xfrm>
                            <a:off x="0" y="231648"/>
                            <a:ext cx="5096243" cy="231648"/>
                          </a:xfrm>
                          <a:prstGeom prst="rect">
                            <a:avLst/>
                          </a:prstGeom>
                        </pic:spPr>
                      </pic:pic>
                      <pic:pic xmlns:pic="http://schemas.openxmlformats.org/drawingml/2006/picture">
                        <pic:nvPicPr>
                          <pic:cNvPr id="8" name="Picture 8"/>
                          <pic:cNvPicPr/>
                        </pic:nvPicPr>
                        <pic:blipFill>
                          <a:blip r:embed="rId22"/>
                          <a:stretch>
                            <a:fillRect/>
                          </a:stretch>
                        </pic:blipFill>
                        <pic:spPr>
                          <a:xfrm>
                            <a:off x="0" y="463296"/>
                            <a:ext cx="5096243" cy="231648"/>
                          </a:xfrm>
                          <a:prstGeom prst="rect">
                            <a:avLst/>
                          </a:prstGeom>
                        </pic:spPr>
                      </pic:pic>
                      <pic:pic xmlns:pic="http://schemas.openxmlformats.org/drawingml/2006/picture">
                        <pic:nvPicPr>
                          <pic:cNvPr id="9" name="Picture 9"/>
                          <pic:cNvPicPr/>
                        </pic:nvPicPr>
                        <pic:blipFill>
                          <a:blip r:embed="rId23"/>
                          <a:stretch>
                            <a:fillRect/>
                          </a:stretch>
                        </pic:blipFill>
                        <pic:spPr>
                          <a:xfrm>
                            <a:off x="0" y="694957"/>
                            <a:ext cx="5096243" cy="231648"/>
                          </a:xfrm>
                          <a:prstGeom prst="rect">
                            <a:avLst/>
                          </a:prstGeom>
                        </pic:spPr>
                      </pic:pic>
                      <pic:pic xmlns:pic="http://schemas.openxmlformats.org/drawingml/2006/picture">
                        <pic:nvPicPr>
                          <pic:cNvPr id="10" name="Picture 10"/>
                          <pic:cNvPicPr/>
                        </pic:nvPicPr>
                        <pic:blipFill>
                          <a:blip r:embed="rId24"/>
                          <a:stretch>
                            <a:fillRect/>
                          </a:stretch>
                        </pic:blipFill>
                        <pic:spPr>
                          <a:xfrm>
                            <a:off x="0" y="926605"/>
                            <a:ext cx="5096243" cy="231648"/>
                          </a:xfrm>
                          <a:prstGeom prst="rect">
                            <a:avLst/>
                          </a:prstGeom>
                        </pic:spPr>
                      </pic:pic>
                      <pic:pic xmlns:pic="http://schemas.openxmlformats.org/drawingml/2006/picture">
                        <pic:nvPicPr>
                          <pic:cNvPr id="11" name="Picture 11"/>
                          <pic:cNvPicPr/>
                        </pic:nvPicPr>
                        <pic:blipFill>
                          <a:blip r:embed="rId25"/>
                          <a:stretch>
                            <a:fillRect/>
                          </a:stretch>
                        </pic:blipFill>
                        <pic:spPr>
                          <a:xfrm>
                            <a:off x="0" y="1158253"/>
                            <a:ext cx="5096243" cy="231635"/>
                          </a:xfrm>
                          <a:prstGeom prst="rect">
                            <a:avLst/>
                          </a:prstGeom>
                        </pic:spPr>
                      </pic:pic>
                      <pic:pic xmlns:pic="http://schemas.openxmlformats.org/drawingml/2006/picture">
                        <pic:nvPicPr>
                          <pic:cNvPr id="12" name="Picture 12"/>
                          <pic:cNvPicPr/>
                        </pic:nvPicPr>
                        <pic:blipFill>
                          <a:blip r:embed="rId26"/>
                          <a:stretch>
                            <a:fillRect/>
                          </a:stretch>
                        </pic:blipFill>
                        <pic:spPr>
                          <a:xfrm>
                            <a:off x="0" y="1389888"/>
                            <a:ext cx="5096243" cy="231648"/>
                          </a:xfrm>
                          <a:prstGeom prst="rect">
                            <a:avLst/>
                          </a:prstGeom>
                        </pic:spPr>
                      </pic:pic>
                      <pic:pic xmlns:pic="http://schemas.openxmlformats.org/drawingml/2006/picture">
                        <pic:nvPicPr>
                          <pic:cNvPr id="13" name="Picture 13"/>
                          <pic:cNvPicPr/>
                        </pic:nvPicPr>
                        <pic:blipFill>
                          <a:blip r:embed="rId27"/>
                          <a:stretch>
                            <a:fillRect/>
                          </a:stretch>
                        </pic:blipFill>
                        <pic:spPr>
                          <a:xfrm>
                            <a:off x="0" y="1621536"/>
                            <a:ext cx="5096243" cy="231648"/>
                          </a:xfrm>
                          <a:prstGeom prst="rect">
                            <a:avLst/>
                          </a:prstGeom>
                        </pic:spPr>
                      </pic:pic>
                      <pic:pic xmlns:pic="http://schemas.openxmlformats.org/drawingml/2006/picture">
                        <pic:nvPicPr>
                          <pic:cNvPr id="14" name="Picture 14"/>
                          <pic:cNvPicPr/>
                        </pic:nvPicPr>
                        <pic:blipFill>
                          <a:blip r:embed="rId28"/>
                          <a:stretch>
                            <a:fillRect/>
                          </a:stretch>
                        </pic:blipFill>
                        <pic:spPr>
                          <a:xfrm>
                            <a:off x="0" y="1853184"/>
                            <a:ext cx="5096243" cy="231648"/>
                          </a:xfrm>
                          <a:prstGeom prst="rect">
                            <a:avLst/>
                          </a:prstGeom>
                        </pic:spPr>
                      </pic:pic>
                      <pic:pic xmlns:pic="http://schemas.openxmlformats.org/drawingml/2006/picture">
                        <pic:nvPicPr>
                          <pic:cNvPr id="15" name="Picture 15"/>
                          <pic:cNvPicPr/>
                        </pic:nvPicPr>
                        <pic:blipFill>
                          <a:blip r:embed="rId29"/>
                          <a:stretch>
                            <a:fillRect/>
                          </a:stretch>
                        </pic:blipFill>
                        <pic:spPr>
                          <a:xfrm>
                            <a:off x="0" y="2084832"/>
                            <a:ext cx="5096243" cy="231648"/>
                          </a:xfrm>
                          <a:prstGeom prst="rect">
                            <a:avLst/>
                          </a:prstGeom>
                        </pic:spPr>
                      </pic:pic>
                      <pic:pic xmlns:pic="http://schemas.openxmlformats.org/drawingml/2006/picture">
                        <pic:nvPicPr>
                          <pic:cNvPr id="16" name="Picture 16"/>
                          <pic:cNvPicPr/>
                        </pic:nvPicPr>
                        <pic:blipFill>
                          <a:blip r:embed="rId30"/>
                          <a:stretch>
                            <a:fillRect/>
                          </a:stretch>
                        </pic:blipFill>
                        <pic:spPr>
                          <a:xfrm>
                            <a:off x="0" y="2316493"/>
                            <a:ext cx="5096243" cy="21944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72FB62C" id="Gruppieren 4" o:spid="_x0000_s1026" style="position:absolute;margin-left:1pt;margin-top:28.5pt;width:401.25pt;height:199.65pt;z-index:251658241" coordsize="50962,25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">
                  <v:imagedata r:id="rId31" o:title=""/>
                </v:shape>
                <v:shape id="Picture 7" o:spid="_x0000_s1028" type="#_x0000_t75" style="position:absolute;top:2316;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">
                  <v:imagedata r:id="rId32" o:title=""/>
                </v:shape>
                <v:shape id="Picture 8" o:spid="_x0000_s1029" type="#_x0000_t75" style="position:absolute;top:4632;width:509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">
                  <v:imagedata r:id="rId33" o:title=""/>
                </v:shape>
                <v:shape id="Picture 9" o:spid="_x0000_s1030" type="#_x0000_t75" style="position:absolute;top:6949;width:509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">
                  <v:imagedata r:id="rId34" o:title=""/>
                </v:shape>
                <v:shape id="Picture 10" o:spid="_x0000_s1031" type="#_x0000_t75" style="position:absolute;top:9266;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">
                  <v:imagedata r:id="rId35" o:title=""/>
                </v:shape>
                <v:shape id="Picture 11" o:spid="_x0000_s1032" type="#_x0000_t75" style="position:absolute;top:11582;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">
                  <v:imagedata r:id="rId36" o:title=""/>
                </v:shape>
                <v:shape id="Picture 12" o:spid="_x0000_s1033" type="#_x0000_t75" style="position:absolute;top:13898;width:509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">
                  <v:imagedata r:id="rId37" o:title=""/>
                </v:shape>
                <v:shape id="Picture 13" o:spid="_x0000_s1034" type="#_x0000_t75" style="position:absolute;top:16215;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">
                  <v:imagedata r:id="rId38" o:title=""/>
                </v:shape>
                <v:shape id="Picture 14" o:spid="_x0000_s1035" type="#_x0000_t75" style="position:absolute;top:18531;width:509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">
                  <v:imagedata r:id="rId39" o:title=""/>
                </v:shape>
                <v:shape id="Picture 15" o:spid="_x0000_s1036" type="#_x0000_t75" style="position:absolute;top:20848;width:50962;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">
                  <v:imagedata r:id="rId40" o:title=""/>
                </v:shape>
                <v:shape id="Picture 16" o:spid="_x0000_s1037" type="#_x0000_t75" style="position:absolute;top:23164;width:50962;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">
                  <v:imagedata r:id="rId41" o:title=""/>
                </v:shape>
                <w10:wrap type="topAndBottom"/>
              </v:group>
            </w:pict>
          </mc:Fallback>
        </mc:AlternateContent>
      </w:r>
      <w:r w:rsidRPr="009431CD">
        <w:t xml:space="preserve">Der </w:t>
      </w:r>
      <w:r w:rsidR="00B37F37" w:rsidRPr="00B37F37">
        <w:t xml:space="preserve">standardmäßige </w:t>
      </w:r>
      <w:r w:rsidRPr="009431CD">
        <w:t>Änderungsprozess kann grafisch wie folgt dargestellt werden:</w:t>
      </w:r>
    </w:p>
    <w:p w14:paraId="5B04F3A6" w14:textId="77777777" w:rsidR="009431CD" w:rsidRPr="009431CD" w:rsidRDefault="009431CD" w:rsidP="00FE41FA">
      <w:pPr>
        <w:jc w:val="both"/>
        <w:rPr>
          <w:i/>
          <w:iCs/>
        </w:rPr>
      </w:pPr>
    </w:p>
    <w:p w14:paraId="68040530" w14:textId="77777777" w:rsidR="009431CD" w:rsidRPr="009431CD" w:rsidRDefault="009431CD" w:rsidP="00FE41FA">
      <w:pPr>
        <w:jc w:val="both"/>
        <w:rPr>
          <w:i/>
          <w:iCs/>
          <w:sz w:val="18"/>
          <w:szCs w:val="18"/>
        </w:rPr>
      </w:pPr>
      <w:r w:rsidRPr="009431CD">
        <w:rPr>
          <w:i/>
          <w:iCs/>
          <w:sz w:val="18"/>
          <w:szCs w:val="18"/>
        </w:rPr>
        <w:t xml:space="preserve">Abbildung </w:t>
      </w:r>
      <w:r w:rsidRPr="009431CD">
        <w:rPr>
          <w:i/>
          <w:iCs/>
          <w:sz w:val="18"/>
          <w:szCs w:val="18"/>
        </w:rPr>
        <w:fldChar w:fldCharType="begin"/>
      </w:r>
      <w:r w:rsidRPr="009431CD">
        <w:rPr>
          <w:i/>
          <w:iCs/>
          <w:sz w:val="18"/>
          <w:szCs w:val="18"/>
        </w:rPr>
        <w:instrText xml:space="preserve"> SEQ Abbildung \* ARABIC </w:instrText>
      </w:r>
      <w:r w:rsidRPr="009431CD">
        <w:rPr>
          <w:i/>
          <w:iCs/>
          <w:sz w:val="18"/>
          <w:szCs w:val="18"/>
        </w:rPr>
        <w:fldChar w:fldCharType="separate"/>
      </w:r>
      <w:r w:rsidRPr="009431CD">
        <w:rPr>
          <w:i/>
          <w:iCs/>
          <w:sz w:val="18"/>
          <w:szCs w:val="18"/>
        </w:rPr>
        <w:t>3</w:t>
      </w:r>
      <w:r w:rsidRPr="009431CD">
        <w:rPr>
          <w:sz w:val="18"/>
          <w:szCs w:val="18"/>
        </w:rPr>
        <w:fldChar w:fldCharType="end"/>
      </w:r>
      <w:r w:rsidRPr="009431CD">
        <w:rPr>
          <w:i/>
          <w:iCs/>
          <w:sz w:val="18"/>
          <w:szCs w:val="18"/>
        </w:rPr>
        <w:t>: Beispiel eines standardmässigen Änderungsprozesses (kann vom bestehenden Änderungsprozess abweichen)</w:t>
      </w:r>
    </w:p>
    <w:p w14:paraId="4C471A05" w14:textId="77777777" w:rsidR="009431CD" w:rsidRPr="00FE41FA" w:rsidRDefault="009431CD" w:rsidP="00FE41FA">
      <w:pPr>
        <w:pStyle w:val="berschrift1"/>
        <w:jc w:val="both"/>
      </w:pPr>
      <w:bookmarkStart w:id="50" w:name="_Toc155972825"/>
      <w:bookmarkStart w:id="51" w:name="_Toc173742513"/>
      <w:r w:rsidRPr="00FE41FA">
        <w:t>Testzeitraum</w:t>
      </w:r>
      <w:bookmarkEnd w:id="50"/>
      <w:bookmarkEnd w:id="51"/>
    </w:p>
    <w:p w14:paraId="5EBE1458" w14:textId="77777777" w:rsidR="009431CD" w:rsidRPr="00FE41FA" w:rsidRDefault="009431CD" w:rsidP="00FE41FA">
      <w:pPr>
        <w:jc w:val="both"/>
      </w:pPr>
      <w:r w:rsidRPr="009431CD">
        <w:rPr>
          <w:highlight w:val="yellow"/>
        </w:rPr>
        <w:t>[Beispieltexte — muss entsprechend den Vereinbarungen mit dem Kunden angepasst werden]</w:t>
      </w:r>
    </w:p>
    <w:p w14:paraId="59313042" w14:textId="77777777" w:rsidR="004421B6" w:rsidRPr="009431CD" w:rsidRDefault="004421B6" w:rsidP="00FE41FA">
      <w:pPr>
        <w:jc w:val="both"/>
      </w:pPr>
    </w:p>
    <w:p w14:paraId="3D1F6EB4" w14:textId="63257D76" w:rsidR="009431CD" w:rsidRPr="00FE41FA" w:rsidRDefault="009431CD" w:rsidP="00FE41FA">
      <w:pPr>
        <w:jc w:val="both"/>
      </w:pPr>
      <w:r w:rsidRPr="009431CD">
        <w:t>Für den Testzeitraum</w:t>
      </w:r>
      <w:r w:rsidR="00C74AE2" w:rsidRPr="00FE41FA">
        <w:t>,</w:t>
      </w:r>
      <w:r w:rsidRPr="009431CD">
        <w:t xml:space="preserve"> während der Blueprintphase</w:t>
      </w:r>
      <w:r w:rsidR="00C74AE2" w:rsidRPr="00FE41FA">
        <w:t>,</w:t>
      </w:r>
      <w:r w:rsidRPr="009431CD">
        <w:t xml:space="preserve"> werden dem Kunden die notwendigen Testlizenzen, gemäss Lizenztypen in der folgenden Aufzählung, kostenfrei zur Verfügung gestellt:</w:t>
      </w:r>
    </w:p>
    <w:p w14:paraId="490D1D0F" w14:textId="77777777" w:rsidR="00C74AE2" w:rsidRPr="009431CD" w:rsidRDefault="00C74AE2" w:rsidP="00FE41FA">
      <w:pPr>
        <w:jc w:val="both"/>
      </w:pPr>
    </w:p>
    <w:p w14:paraId="79E6B718" w14:textId="77777777" w:rsidR="009431CD" w:rsidRPr="009431CD" w:rsidRDefault="009431CD" w:rsidP="00FE41FA">
      <w:pPr>
        <w:jc w:val="both"/>
        <w:rPr>
          <w:b/>
        </w:rPr>
      </w:pPr>
      <w:r w:rsidRPr="009431CD">
        <w:rPr>
          <w:b/>
        </w:rPr>
        <w:t>Lizenztypen</w:t>
      </w:r>
    </w:p>
    <w:p w14:paraId="230B0D68" w14:textId="77777777" w:rsidR="009431CD" w:rsidRPr="009431CD" w:rsidRDefault="009431CD" w:rsidP="00FE41FA">
      <w:pPr>
        <w:numPr>
          <w:ilvl w:val="0"/>
          <w:numId w:val="28"/>
        </w:numPr>
        <w:spacing w:before="120"/>
        <w:ind w:left="703" w:hanging="357"/>
        <w:jc w:val="both"/>
      </w:pPr>
      <w:r w:rsidRPr="009431CD">
        <w:t>Teamcenter Lizenzen, betrifft alle Teamcenter Module</w:t>
      </w:r>
    </w:p>
    <w:p w14:paraId="7A0E01A8" w14:textId="77777777" w:rsidR="009431CD" w:rsidRPr="00FE41FA" w:rsidRDefault="009431CD" w:rsidP="00FE41FA">
      <w:pPr>
        <w:numPr>
          <w:ilvl w:val="0"/>
          <w:numId w:val="28"/>
        </w:numPr>
        <w:spacing w:before="120"/>
        <w:ind w:left="703" w:hanging="357"/>
        <w:jc w:val="both"/>
      </w:pPr>
      <w:r w:rsidRPr="009431CD">
        <w:t>Polarion Lizenzen, betrifft alle Polarion Module</w:t>
      </w:r>
    </w:p>
    <w:p w14:paraId="5B913073" w14:textId="77777777" w:rsidR="00C74AE2" w:rsidRPr="009431CD" w:rsidRDefault="00C74AE2" w:rsidP="00FE41FA">
      <w:pPr>
        <w:ind w:left="345"/>
        <w:jc w:val="both"/>
      </w:pPr>
    </w:p>
    <w:p w14:paraId="066270B0" w14:textId="77777777" w:rsidR="009431CD" w:rsidRPr="00FE41FA" w:rsidRDefault="009431CD" w:rsidP="00FE41FA">
      <w:pPr>
        <w:jc w:val="both"/>
      </w:pPr>
      <w:r w:rsidRPr="009431CD">
        <w:t>Die genaue Anzahl und Module der Lizenzen müssen in den Blueprint Workshops ermittelt werden.</w:t>
      </w:r>
    </w:p>
    <w:p w14:paraId="5154136F" w14:textId="77777777" w:rsidR="00C74AE2" w:rsidRPr="009431CD" w:rsidRDefault="00C74AE2" w:rsidP="00FE41FA">
      <w:pPr>
        <w:jc w:val="both"/>
      </w:pPr>
    </w:p>
    <w:p w14:paraId="58441796" w14:textId="77777777" w:rsidR="00FE41FA" w:rsidRDefault="00FE41FA">
      <w:pPr>
        <w:spacing w:after="200" w:line="276" w:lineRule="auto"/>
        <w:rPr>
          <w:b/>
        </w:rPr>
      </w:pPr>
      <w:r>
        <w:rPr>
          <w:b/>
        </w:rPr>
        <w:br w:type="page"/>
      </w:r>
    </w:p>
    <w:p w14:paraId="0989BDB9" w14:textId="20723410" w:rsidR="009431CD" w:rsidRPr="009431CD" w:rsidRDefault="009431CD" w:rsidP="00FE41FA">
      <w:pPr>
        <w:jc w:val="both"/>
      </w:pPr>
      <w:r w:rsidRPr="009431CD">
        <w:rPr>
          <w:b/>
        </w:rPr>
        <w:lastRenderedPageBreak/>
        <w:t xml:space="preserve">Testzeitraum: </w:t>
      </w:r>
      <w:r w:rsidRPr="009431CD">
        <w:rPr>
          <w:highlight w:val="yellow"/>
        </w:rPr>
        <w:t>xxx</w:t>
      </w:r>
    </w:p>
    <w:p w14:paraId="6DF92269" w14:textId="77777777" w:rsidR="00C74AE2" w:rsidRPr="00FE41FA" w:rsidRDefault="00C74AE2" w:rsidP="00FE41FA">
      <w:pPr>
        <w:jc w:val="both"/>
      </w:pPr>
    </w:p>
    <w:p w14:paraId="04401503" w14:textId="217A5AC6" w:rsidR="009431CD" w:rsidRPr="009431CD" w:rsidRDefault="009431CD" w:rsidP="00FE41FA">
      <w:pPr>
        <w:jc w:val="both"/>
      </w:pPr>
      <w:r w:rsidRPr="009431CD">
        <w:t>Der genaue Testzeitraum muss in den Blueprint Workshops ermittelt werden.</w:t>
      </w:r>
    </w:p>
    <w:p w14:paraId="343F0D43" w14:textId="77777777" w:rsidR="009431CD" w:rsidRPr="00FE41FA" w:rsidRDefault="009431CD" w:rsidP="00FE41FA">
      <w:pPr>
        <w:pStyle w:val="berschrift1"/>
        <w:jc w:val="both"/>
      </w:pPr>
      <w:bookmarkStart w:id="52" w:name="_Toc173742514"/>
      <w:r w:rsidRPr="00FE41FA">
        <w:t>Lizenzen; weitere Software-Vereinbarungen</w:t>
      </w:r>
      <w:bookmarkEnd w:id="52"/>
    </w:p>
    <w:p w14:paraId="71EC8E31" w14:textId="77777777" w:rsidR="009431CD" w:rsidRPr="009431CD" w:rsidRDefault="009431CD" w:rsidP="00FE41FA">
      <w:pPr>
        <w:jc w:val="both"/>
      </w:pPr>
      <w:r w:rsidRPr="009431CD">
        <w:t>Die Lizenzbestellung erfolgt durch gesonderte Vereinbarung. Hier ist in der Regel der Abschluss einer gesonderten Lizenzvereinbarung und ggf. weiterer Vereinbarungen mit Siemens erforderlich, die der Kunde tätigen muss. Diese Regelungen werden ausdrücklich auch im Verhältnis zwischen avasis und dem Kunden Vertragsbestandteil und gelten entsprechend zugunsten von avasis.</w:t>
      </w:r>
    </w:p>
    <w:p w14:paraId="49F89C10" w14:textId="77777777" w:rsidR="00C74AE2" w:rsidRPr="00FE41FA" w:rsidRDefault="00C74AE2" w:rsidP="00FE41FA">
      <w:pPr>
        <w:jc w:val="both"/>
      </w:pPr>
    </w:p>
    <w:p w14:paraId="1B17D940" w14:textId="56E27D95" w:rsidR="009431CD" w:rsidRPr="009431CD" w:rsidRDefault="009431CD" w:rsidP="00FE41FA">
      <w:pPr>
        <w:jc w:val="both"/>
      </w:pPr>
      <w:r w:rsidRPr="009431CD">
        <w:t>Dies gilt insbesondere für die EULA, das Universal Customer Agreement (UCA) und die Softwarepflegebedingungen.</w:t>
      </w:r>
    </w:p>
    <w:p w14:paraId="28A94EF8" w14:textId="4469B9B9" w:rsidR="00322EA1" w:rsidRPr="00FE41FA" w:rsidRDefault="00322EA1" w:rsidP="00FE41FA">
      <w:pPr>
        <w:pStyle w:val="berschrift1"/>
        <w:jc w:val="both"/>
      </w:pPr>
      <w:bookmarkStart w:id="53" w:name="_Toc173742515"/>
      <w:r w:rsidRPr="00FE41FA">
        <w:t>Unterschriften</w:t>
      </w:r>
      <w:bookmarkEnd w:id="13"/>
      <w:bookmarkEnd w:id="53"/>
    </w:p>
    <w:p w14:paraId="17DA98A0" w14:textId="2EAECC67" w:rsidR="00463D94" w:rsidRDefault="00253A3D" w:rsidP="00253A3D">
      <w:pPr>
        <w:tabs>
          <w:tab w:val="left" w:pos="4536"/>
        </w:tabs>
        <w:jc w:val="both"/>
      </w:pPr>
      <w:r>
        <w:t>Angebote von avasis werden erst mit Unterzeichnung durch zwei Vertretungsberechtigte von avasis verbindlich. Es gelten ergänzend die Allgemeinen Geschäftsbedingungen der avasis GmbH, die unter diesem Link (</w:t>
      </w:r>
      <w:r>
        <w:rPr>
          <w:rFonts w:ascii="Cambria Math" w:hAnsi="Cambria Math" w:cs="Cambria Math"/>
        </w:rPr>
        <w:t>↗</w:t>
      </w:r>
      <w:r>
        <w:t xml:space="preserve"> </w:t>
      </w:r>
      <w:hyperlink r:id="rId42" w:history="1">
        <w:r w:rsidR="00C0326F" w:rsidRPr="007D558B">
          <w:rPr>
            <w:rStyle w:val="Hyperlink"/>
          </w:rPr>
          <w:t>https://www.avasis.biz/de/agb-avasis/agb-gmbh</w:t>
        </w:r>
      </w:hyperlink>
      <w:r>
        <w:t>) abrufbar sind oder auf Anfrage bereitgestellt werden.</w:t>
      </w:r>
    </w:p>
    <w:p w14:paraId="16C3B035" w14:textId="77777777" w:rsidR="00D64BDC" w:rsidRPr="00FE41FA" w:rsidRDefault="00D64BDC" w:rsidP="00253A3D">
      <w:pPr>
        <w:tabs>
          <w:tab w:val="left" w:pos="4536"/>
        </w:tabs>
        <w:jc w:val="both"/>
        <w:rPr>
          <w:b/>
          <w:bCs/>
        </w:rPr>
      </w:pPr>
    </w:p>
    <w:p w14:paraId="6FC1C62E" w14:textId="77777777" w:rsidR="00E40DCB" w:rsidRDefault="00E40DCB" w:rsidP="00FE41FA">
      <w:pPr>
        <w:tabs>
          <w:tab w:val="left" w:pos="4536"/>
        </w:tabs>
        <w:jc w:val="both"/>
        <w:rPr>
          <w:b/>
          <w:bCs/>
        </w:rPr>
      </w:pPr>
    </w:p>
    <w:p w14:paraId="6BB9E22A" w14:textId="77777777" w:rsidR="00E40DCB" w:rsidRDefault="00E40DCB" w:rsidP="00FE41FA">
      <w:pPr>
        <w:tabs>
          <w:tab w:val="left" w:pos="4536"/>
        </w:tabs>
        <w:jc w:val="both"/>
        <w:rPr>
          <w:b/>
          <w:bCs/>
        </w:rPr>
      </w:pPr>
    </w:p>
    <w:p w14:paraId="02FC3DE9" w14:textId="0E8177B8" w:rsidR="00322EA1" w:rsidRPr="00FE41FA" w:rsidRDefault="00322EA1" w:rsidP="00FE41FA">
      <w:pPr>
        <w:tabs>
          <w:tab w:val="left" w:pos="4536"/>
        </w:tabs>
        <w:jc w:val="both"/>
        <w:rPr>
          <w:b/>
          <w:bCs/>
        </w:rPr>
      </w:pPr>
      <w:r w:rsidRPr="00FE41FA">
        <w:rPr>
          <w:b/>
          <w:bCs/>
        </w:rPr>
        <w:t>av</w:t>
      </w:r>
      <w:r w:rsidR="00D11FDA" w:rsidRPr="00FE41FA">
        <w:rPr>
          <w:b/>
          <w:bCs/>
        </w:rPr>
        <w:t>a</w:t>
      </w:r>
      <w:r w:rsidRPr="00FE41FA">
        <w:rPr>
          <w:b/>
          <w:bCs/>
        </w:rPr>
        <w:t>sis AG</w:t>
      </w:r>
      <w:r w:rsidRPr="00FE41FA">
        <w:rPr>
          <w:b/>
          <w:bCs/>
        </w:rPr>
        <w:tab/>
        <w:t>[Kunde]</w:t>
      </w:r>
    </w:p>
    <w:p w14:paraId="21DFC301" w14:textId="77777777" w:rsidR="00322EA1" w:rsidRDefault="00322EA1" w:rsidP="00FE41FA">
      <w:pPr>
        <w:tabs>
          <w:tab w:val="left" w:pos="4536"/>
        </w:tabs>
        <w:jc w:val="both"/>
      </w:pPr>
    </w:p>
    <w:p w14:paraId="301B141E" w14:textId="77777777" w:rsidR="00F5252A" w:rsidRDefault="00F5252A" w:rsidP="00FE41FA">
      <w:pPr>
        <w:tabs>
          <w:tab w:val="left" w:pos="4536"/>
        </w:tabs>
        <w:jc w:val="both"/>
      </w:pPr>
    </w:p>
    <w:p w14:paraId="2E5400F6" w14:textId="77777777" w:rsidR="00F5252A" w:rsidRPr="00FE41FA" w:rsidRDefault="00F5252A" w:rsidP="00FE41FA">
      <w:pPr>
        <w:tabs>
          <w:tab w:val="left" w:pos="4536"/>
        </w:tabs>
        <w:jc w:val="both"/>
      </w:pPr>
    </w:p>
    <w:p w14:paraId="476BA465" w14:textId="77777777" w:rsidR="00D11FDA" w:rsidRPr="00FE41FA" w:rsidRDefault="00D11FDA" w:rsidP="00FE41FA">
      <w:pPr>
        <w:tabs>
          <w:tab w:val="left" w:pos="4536"/>
        </w:tabs>
        <w:jc w:val="both"/>
      </w:pPr>
    </w:p>
    <w:p w14:paraId="2048C00C" w14:textId="77777777" w:rsidR="00322EA1" w:rsidRPr="00FE41FA" w:rsidRDefault="00322EA1" w:rsidP="00FE41FA">
      <w:pPr>
        <w:tabs>
          <w:tab w:val="left" w:pos="4536"/>
        </w:tabs>
        <w:jc w:val="both"/>
      </w:pPr>
      <w:r w:rsidRPr="00FE41FA">
        <w:t>_______________________________</w:t>
      </w:r>
      <w:r w:rsidRPr="00FE41FA">
        <w:tab/>
        <w:t>_______________________________</w:t>
      </w:r>
    </w:p>
    <w:p w14:paraId="21FC5185" w14:textId="77777777" w:rsidR="00322EA1" w:rsidRPr="00FE41FA" w:rsidRDefault="00322EA1" w:rsidP="00FE41FA">
      <w:pPr>
        <w:tabs>
          <w:tab w:val="left" w:pos="4536"/>
        </w:tabs>
        <w:jc w:val="both"/>
        <w:rPr>
          <w:sz w:val="18"/>
          <w:szCs w:val="18"/>
        </w:rPr>
      </w:pPr>
      <w:r w:rsidRPr="00FE41FA">
        <w:rPr>
          <w:sz w:val="18"/>
          <w:szCs w:val="18"/>
        </w:rPr>
        <w:t>Ort, Datum</w:t>
      </w:r>
      <w:r w:rsidRPr="00FE41FA">
        <w:rPr>
          <w:sz w:val="18"/>
          <w:szCs w:val="18"/>
        </w:rPr>
        <w:tab/>
        <w:t>Ort, Datum</w:t>
      </w:r>
    </w:p>
    <w:p w14:paraId="67D027E4" w14:textId="77777777" w:rsidR="00322EA1" w:rsidRPr="00FE41FA" w:rsidRDefault="00322EA1" w:rsidP="00FE41FA">
      <w:pPr>
        <w:tabs>
          <w:tab w:val="left" w:pos="4536"/>
        </w:tabs>
        <w:jc w:val="both"/>
        <w:rPr>
          <w:sz w:val="18"/>
          <w:szCs w:val="18"/>
        </w:rPr>
      </w:pPr>
    </w:p>
    <w:p w14:paraId="6AC6AD04" w14:textId="77777777" w:rsidR="00D11FDA" w:rsidRDefault="00D11FDA" w:rsidP="00FE41FA">
      <w:pPr>
        <w:tabs>
          <w:tab w:val="left" w:pos="4536"/>
        </w:tabs>
        <w:jc w:val="both"/>
        <w:rPr>
          <w:sz w:val="18"/>
          <w:szCs w:val="18"/>
        </w:rPr>
      </w:pPr>
    </w:p>
    <w:p w14:paraId="1B907539" w14:textId="77777777" w:rsidR="00F5252A" w:rsidRDefault="00F5252A" w:rsidP="00FE41FA">
      <w:pPr>
        <w:tabs>
          <w:tab w:val="left" w:pos="4536"/>
        </w:tabs>
        <w:jc w:val="both"/>
        <w:rPr>
          <w:sz w:val="18"/>
          <w:szCs w:val="18"/>
        </w:rPr>
      </w:pPr>
    </w:p>
    <w:p w14:paraId="30E2E7B1" w14:textId="77777777" w:rsidR="00F5252A" w:rsidRDefault="00F5252A" w:rsidP="00FE41FA">
      <w:pPr>
        <w:tabs>
          <w:tab w:val="left" w:pos="4536"/>
        </w:tabs>
        <w:jc w:val="both"/>
        <w:rPr>
          <w:sz w:val="18"/>
          <w:szCs w:val="18"/>
        </w:rPr>
      </w:pPr>
    </w:p>
    <w:p w14:paraId="105DF53C" w14:textId="77777777" w:rsidR="00F5252A" w:rsidRPr="00FE41FA" w:rsidRDefault="00F5252A" w:rsidP="00FE41FA">
      <w:pPr>
        <w:tabs>
          <w:tab w:val="left" w:pos="4536"/>
        </w:tabs>
        <w:jc w:val="both"/>
        <w:rPr>
          <w:sz w:val="18"/>
          <w:szCs w:val="18"/>
        </w:rPr>
      </w:pPr>
    </w:p>
    <w:p w14:paraId="37974818" w14:textId="610C5690" w:rsidR="00322EA1" w:rsidRPr="00FE41FA" w:rsidRDefault="009B11CC" w:rsidP="00FE41FA">
      <w:pPr>
        <w:tabs>
          <w:tab w:val="left" w:pos="4536"/>
        </w:tabs>
        <w:jc w:val="both"/>
        <w:rPr>
          <w:sz w:val="18"/>
          <w:szCs w:val="18"/>
        </w:rPr>
      </w:pPr>
      <w:r w:rsidRPr="00FE41FA">
        <w:t>_______________________________</w:t>
      </w:r>
      <w:r w:rsidR="00322EA1" w:rsidRPr="00FE41FA">
        <w:rPr>
          <w:sz w:val="18"/>
          <w:szCs w:val="18"/>
        </w:rPr>
        <w:tab/>
      </w:r>
      <w:r w:rsidRPr="00FE41FA">
        <w:t>_______________________________</w:t>
      </w:r>
    </w:p>
    <w:p w14:paraId="41B59AA2" w14:textId="77777777" w:rsidR="00322EA1" w:rsidRPr="00FE41FA" w:rsidRDefault="00322EA1" w:rsidP="00FE41FA">
      <w:pPr>
        <w:tabs>
          <w:tab w:val="left" w:pos="4536"/>
        </w:tabs>
        <w:jc w:val="both"/>
        <w:rPr>
          <w:sz w:val="18"/>
          <w:szCs w:val="18"/>
        </w:rPr>
      </w:pPr>
      <w:r w:rsidRPr="00FE41FA">
        <w:rPr>
          <w:sz w:val="18"/>
          <w:szCs w:val="18"/>
        </w:rPr>
        <w:t>[Vorname, Name, Funktion]</w:t>
      </w:r>
      <w:r w:rsidRPr="00FE41FA">
        <w:rPr>
          <w:sz w:val="18"/>
          <w:szCs w:val="18"/>
        </w:rPr>
        <w:tab/>
        <w:t>[Vorname, Name, Funktion]</w:t>
      </w:r>
    </w:p>
    <w:p w14:paraId="6EFA117D" w14:textId="77777777" w:rsidR="00322EA1" w:rsidRPr="00FE41FA" w:rsidRDefault="00322EA1" w:rsidP="00FE41FA">
      <w:pPr>
        <w:tabs>
          <w:tab w:val="left" w:pos="4536"/>
        </w:tabs>
        <w:jc w:val="both"/>
        <w:rPr>
          <w:sz w:val="18"/>
          <w:szCs w:val="18"/>
        </w:rPr>
      </w:pPr>
    </w:p>
    <w:p w14:paraId="0A9A67BF" w14:textId="77777777" w:rsidR="00D11FDA" w:rsidRDefault="00D11FDA" w:rsidP="00FE41FA">
      <w:pPr>
        <w:tabs>
          <w:tab w:val="left" w:pos="4536"/>
        </w:tabs>
        <w:jc w:val="both"/>
        <w:rPr>
          <w:sz w:val="18"/>
          <w:szCs w:val="18"/>
        </w:rPr>
      </w:pPr>
    </w:p>
    <w:p w14:paraId="10305C5F" w14:textId="77777777" w:rsidR="00F5252A" w:rsidRDefault="00F5252A" w:rsidP="00FE41FA">
      <w:pPr>
        <w:tabs>
          <w:tab w:val="left" w:pos="4536"/>
        </w:tabs>
        <w:jc w:val="both"/>
        <w:rPr>
          <w:sz w:val="18"/>
          <w:szCs w:val="18"/>
        </w:rPr>
      </w:pPr>
    </w:p>
    <w:p w14:paraId="01AA46F7" w14:textId="77777777" w:rsidR="00F5252A" w:rsidRPr="00FE41FA" w:rsidRDefault="00F5252A" w:rsidP="00FE41FA">
      <w:pPr>
        <w:tabs>
          <w:tab w:val="left" w:pos="4536"/>
        </w:tabs>
        <w:jc w:val="both"/>
        <w:rPr>
          <w:sz w:val="18"/>
          <w:szCs w:val="18"/>
        </w:rPr>
      </w:pPr>
    </w:p>
    <w:p w14:paraId="0A7DE40C" w14:textId="5F9D313C" w:rsidR="00322EA1" w:rsidRPr="00FE41FA" w:rsidRDefault="009B11CC" w:rsidP="00FE41FA">
      <w:pPr>
        <w:tabs>
          <w:tab w:val="left" w:pos="4536"/>
        </w:tabs>
        <w:jc w:val="both"/>
        <w:rPr>
          <w:sz w:val="18"/>
          <w:szCs w:val="18"/>
        </w:rPr>
      </w:pPr>
      <w:r w:rsidRPr="00FE41FA">
        <w:t>_______________________________</w:t>
      </w:r>
      <w:r w:rsidR="00322EA1" w:rsidRPr="00FE41FA">
        <w:rPr>
          <w:sz w:val="18"/>
          <w:szCs w:val="18"/>
        </w:rPr>
        <w:tab/>
      </w:r>
      <w:r w:rsidRPr="00FE41FA">
        <w:t>_______________________________</w:t>
      </w:r>
    </w:p>
    <w:p w14:paraId="27B26D7D" w14:textId="2A385FC6" w:rsidR="00C63E30" w:rsidRPr="00D11FDA" w:rsidRDefault="00322EA1" w:rsidP="00FE41FA">
      <w:pPr>
        <w:tabs>
          <w:tab w:val="left" w:pos="4536"/>
        </w:tabs>
        <w:jc w:val="both"/>
        <w:rPr>
          <w:sz w:val="18"/>
          <w:szCs w:val="18"/>
        </w:rPr>
      </w:pPr>
      <w:r w:rsidRPr="00FE41FA">
        <w:rPr>
          <w:sz w:val="18"/>
          <w:szCs w:val="18"/>
        </w:rPr>
        <w:t>[Vorname, Name, Funktion]</w:t>
      </w:r>
      <w:r w:rsidRPr="00FE41FA">
        <w:rPr>
          <w:sz w:val="18"/>
          <w:szCs w:val="18"/>
        </w:rPr>
        <w:tab/>
        <w:t>[Vorname, Name, Funktion]</w:t>
      </w:r>
    </w:p>
    <w:sectPr w:rsidR="00C63E30" w:rsidRPr="00D11FDA" w:rsidSect="00CA105E">
      <w:headerReference w:type="default" r:id="rId43"/>
      <w:footerReference w:type="default" r:id="rId44"/>
      <w:pgSz w:w="11906" w:h="16838" w:code="9"/>
      <w:pgMar w:top="1985" w:right="1134" w:bottom="1418" w:left="1418" w:header="567"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Marlene Marty" w:date="2024-03-19T16:44:00Z" w:initials="MM">
    <w:p w14:paraId="6E389F9E" w14:textId="77777777" w:rsidR="00142E12" w:rsidRDefault="00142E12" w:rsidP="00142E12">
      <w:pPr>
        <w:pStyle w:val="Kommentartext"/>
        <w:ind w:left="0"/>
      </w:pPr>
      <w:r>
        <w:rPr>
          <w:rStyle w:val="Kommentarzeichen"/>
        </w:rPr>
        <w:annotationRef/>
      </w:r>
      <w:r>
        <w:t>Wurde kein Rahmenvertrag abgeschlossen ist dieser Absatz zu löschen.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E389F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CC4249" w16cex:dateUtc="2024-03-19T1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E389F9E" w16cid:durableId="5BCC42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F6EB40" w14:textId="77777777" w:rsidR="00FC5BC8" w:rsidRPr="00FE41FA" w:rsidRDefault="00FC5BC8" w:rsidP="00C63E30">
      <w:r w:rsidRPr="00FE41FA">
        <w:separator/>
      </w:r>
    </w:p>
  </w:endnote>
  <w:endnote w:type="continuationSeparator" w:id="0">
    <w:p w14:paraId="32D7F60F" w14:textId="77777777" w:rsidR="00FC5BC8" w:rsidRPr="00FE41FA" w:rsidRDefault="00FC5BC8" w:rsidP="00C63E30">
      <w:r w:rsidRPr="00FE41FA">
        <w:continuationSeparator/>
      </w:r>
    </w:p>
  </w:endnote>
  <w:endnote w:type="continuationNotice" w:id="1">
    <w:p w14:paraId="138C42A7" w14:textId="77777777" w:rsidR="00FC5BC8" w:rsidRPr="00FE41FA" w:rsidRDefault="00FC5B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Light">
    <w:altName w:val="Arial"/>
    <w:panose1 w:val="02000503040000020004"/>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A4E10" w14:textId="77777777" w:rsidR="00C10B63" w:rsidRPr="002C2FB8" w:rsidRDefault="00C10B63" w:rsidP="00C10B63">
    <w:pPr>
      <w:pStyle w:val="Fuzeile"/>
      <w:pBdr>
        <w:top w:val="single" w:sz="4" w:space="1" w:color="auto"/>
      </w:pBdr>
      <w:rPr>
        <w:vertAlign w:val="subscript"/>
      </w:rPr>
    </w:pPr>
    <w:r w:rsidRPr="002C2FB8">
      <w:rPr>
        <w:vertAlign w:val="subscript"/>
      </w:rPr>
      <w:t>avasis GmbH | Ludwig-Erhard-Allee 10 | D-76131 Karlsruhe | +49 7732 98790 0 | avasis.biz</w:t>
    </w:r>
  </w:p>
  <w:p w14:paraId="23717EA7" w14:textId="77777777" w:rsidR="00C10B63" w:rsidRDefault="00C10B63" w:rsidP="00C10B63">
    <w:pPr>
      <w:pStyle w:val="Fuzeile"/>
      <w:pBdr>
        <w:top w:val="single" w:sz="4" w:space="1" w:color="auto"/>
      </w:pBdr>
      <w:rPr>
        <w:vertAlign w:val="subscript"/>
      </w:rPr>
    </w:pPr>
    <w:r w:rsidRPr="002C2FB8">
      <w:rPr>
        <w:vertAlign w:val="subscript"/>
      </w:rPr>
      <w:t>Geschäftsführer: Ralf Thür, Patrick Holenstein, Vitalis Bittel | HR Amtsgericht Mannheim, HRB 747040 | UStID: DE281924505</w:t>
    </w:r>
  </w:p>
  <w:p w14:paraId="3F4D52B8" w14:textId="47E9AD8E" w:rsidR="004107C6" w:rsidRPr="00C10B63" w:rsidRDefault="00C10B63" w:rsidP="00C10B63">
    <w:pPr>
      <w:pStyle w:val="Fuzeile"/>
      <w:pBdr>
        <w:top w:val="single" w:sz="4" w:space="1" w:color="auto"/>
      </w:pBdr>
      <w:tabs>
        <w:tab w:val="clear" w:pos="9072"/>
        <w:tab w:val="right" w:pos="9354"/>
      </w:tabs>
      <w:rPr>
        <w:vertAlign w:val="subscript"/>
      </w:rPr>
    </w:pPr>
    <w:r w:rsidRPr="00AE3919">
      <w:rPr>
        <w:vertAlign w:val="subscript"/>
      </w:rPr>
      <w:t xml:space="preserve">Vertraulich – © 2024 avasis </w:t>
    </w:r>
    <w:r>
      <w:rPr>
        <w:vertAlign w:val="subscript"/>
      </w:rPr>
      <w:t>GmbH</w:t>
    </w:r>
    <w:r w:rsidRPr="00AE3919">
      <w:rPr>
        <w:vertAlign w:val="subscript"/>
      </w:rPr>
      <w:t xml:space="preserve"> – alle Rechte vorbehalten</w:t>
    </w:r>
    <w:r>
      <w:rPr>
        <w:vertAlign w:val="subscript"/>
      </w:rPr>
      <w:tab/>
    </w:r>
    <w:r>
      <w:rPr>
        <w:vertAlign w:val="subscript"/>
      </w:rPr>
      <w:tab/>
    </w:r>
    <w:sdt>
      <w:sdtPr>
        <w:rPr>
          <w:vertAlign w:val="subscript"/>
        </w:rPr>
        <w:id w:val="1727418274"/>
        <w:docPartObj>
          <w:docPartGallery w:val="Page Numbers (Bottom of Page)"/>
          <w:docPartUnique/>
        </w:docPartObj>
      </w:sdtPr>
      <w:sdtEndPr/>
      <w:sdtContent>
        <w:sdt>
          <w:sdtPr>
            <w:rPr>
              <w:vertAlign w:val="subscript"/>
            </w:rPr>
            <w:id w:val="860082579"/>
            <w:docPartObj>
              <w:docPartGallery w:val="Page Numbers (Top of Page)"/>
              <w:docPartUnique/>
            </w:docPartObj>
          </w:sdtPr>
          <w:sdtEndPr/>
          <w:sdtContent>
            <w:r w:rsidRPr="00543721">
              <w:rPr>
                <w:vertAlign w:val="subscript"/>
              </w:rPr>
              <w:t xml:space="preserve">Seite </w:t>
            </w:r>
            <w:r w:rsidRPr="00543721">
              <w:rPr>
                <w:bCs/>
                <w:vertAlign w:val="subscript"/>
              </w:rPr>
              <w:fldChar w:fldCharType="begin"/>
            </w:r>
            <w:r w:rsidRPr="00543721">
              <w:rPr>
                <w:bCs/>
                <w:vertAlign w:val="subscript"/>
              </w:rPr>
              <w:instrText>PAGE</w:instrText>
            </w:r>
            <w:r w:rsidRPr="00543721">
              <w:rPr>
                <w:bCs/>
                <w:vertAlign w:val="subscript"/>
              </w:rPr>
              <w:fldChar w:fldCharType="separate"/>
            </w:r>
            <w:r>
              <w:rPr>
                <w:bCs/>
                <w:vertAlign w:val="subscript"/>
              </w:rPr>
              <w:t>1</w:t>
            </w:r>
            <w:r w:rsidRPr="00543721">
              <w:rPr>
                <w:bCs/>
                <w:vertAlign w:val="subscript"/>
              </w:rPr>
              <w:fldChar w:fldCharType="end"/>
            </w:r>
            <w:r w:rsidRPr="00543721">
              <w:rPr>
                <w:vertAlign w:val="subscript"/>
              </w:rPr>
              <w:t xml:space="preserve"> von </w:t>
            </w:r>
            <w:r w:rsidRPr="00543721">
              <w:rPr>
                <w:bCs/>
                <w:vertAlign w:val="subscript"/>
              </w:rPr>
              <w:fldChar w:fldCharType="begin"/>
            </w:r>
            <w:r w:rsidRPr="00543721">
              <w:rPr>
                <w:bCs/>
                <w:vertAlign w:val="subscript"/>
              </w:rPr>
              <w:instrText>NUMPAGES</w:instrText>
            </w:r>
            <w:r w:rsidRPr="00543721">
              <w:rPr>
                <w:bCs/>
                <w:vertAlign w:val="subscript"/>
              </w:rPr>
              <w:fldChar w:fldCharType="separate"/>
            </w:r>
            <w:r>
              <w:rPr>
                <w:bCs/>
                <w:vertAlign w:val="subscript"/>
              </w:rPr>
              <w:t>11</w:t>
            </w:r>
            <w:r w:rsidRPr="00543721">
              <w:rPr>
                <w:bCs/>
                <w:vertAlign w:val="subscript"/>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6A149" w14:textId="77777777" w:rsidR="00FC5BC8" w:rsidRPr="00FE41FA" w:rsidRDefault="00FC5BC8" w:rsidP="00C63E30">
      <w:r w:rsidRPr="00FE41FA">
        <w:separator/>
      </w:r>
    </w:p>
  </w:footnote>
  <w:footnote w:type="continuationSeparator" w:id="0">
    <w:p w14:paraId="01966A4B" w14:textId="77777777" w:rsidR="00FC5BC8" w:rsidRPr="00FE41FA" w:rsidRDefault="00FC5BC8" w:rsidP="00C63E30">
      <w:r w:rsidRPr="00FE41FA">
        <w:continuationSeparator/>
      </w:r>
    </w:p>
  </w:footnote>
  <w:footnote w:type="continuationNotice" w:id="1">
    <w:p w14:paraId="6137DBFE" w14:textId="77777777" w:rsidR="00FC5BC8" w:rsidRPr="00FE41FA" w:rsidRDefault="00FC5B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FCBA7" w14:textId="77777777" w:rsidR="00CA105E" w:rsidRPr="00FE41FA" w:rsidRDefault="00ED5AD2" w:rsidP="004C4208">
    <w:pPr>
      <w:pStyle w:val="Kopfzeile"/>
      <w:tabs>
        <w:tab w:val="clear" w:pos="9072"/>
        <w:tab w:val="right" w:pos="9354"/>
      </w:tabs>
    </w:pPr>
    <w:r w:rsidRPr="00FE41FA">
      <w:tab/>
    </w:r>
    <w:r w:rsidRPr="00FE41FA">
      <w:tab/>
    </w:r>
    <w:r w:rsidRPr="00FE41FA">
      <w:rPr>
        <w:noProof/>
      </w:rPr>
      <w:drawing>
        <wp:inline distT="0" distB="0" distL="0" distR="0" wp14:anchorId="5392CB73" wp14:editId="4193CE8C">
          <wp:extent cx="2340000" cy="666120"/>
          <wp:effectExtent l="0" t="0" r="0" b="635"/>
          <wp:docPr id="20469483" name="Grafik 2046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2340000" cy="6661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54E76"/>
    <w:multiLevelType w:val="hybridMultilevel"/>
    <w:tmpl w:val="3822CC08"/>
    <w:lvl w:ilvl="0" w:tplc="E1F8A67A">
      <w:start w:val="1"/>
      <w:numFmt w:val="lowerLetter"/>
      <w:lvlText w:val="%1)"/>
      <w:lvlJc w:val="left"/>
      <w:pPr>
        <w:ind w:left="360" w:hanging="360"/>
      </w:pPr>
      <w:rPr>
        <w:rFonts w:ascii="Calibri Light" w:hAnsi="Calibri Light" w:cs="Arial" w:hint="default"/>
        <w:b w:val="0"/>
        <w:i w:val="0"/>
        <w:strike w:val="0"/>
        <w:dstrike w:val="0"/>
        <w:color w:val="212121"/>
        <w:sz w:val="20"/>
        <w:szCs w:val="21"/>
        <w:u w:val="none" w:color="000000"/>
        <w:bdr w:val="none" w:sz="0" w:space="0" w:color="auto"/>
        <w:shd w:val="clear" w:color="auto" w:fill="auto"/>
        <w:vertAlign w:val="baseline"/>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6B61132"/>
    <w:multiLevelType w:val="hybridMultilevel"/>
    <w:tmpl w:val="D4ECF500"/>
    <w:lvl w:ilvl="0" w:tplc="A9746A46">
      <w:start w:val="1"/>
      <w:numFmt w:val="bullet"/>
      <w:pStyle w:val="Listenabsatz"/>
      <w:lvlText w:val=""/>
      <w:lvlJc w:val="left"/>
      <w:pPr>
        <w:ind w:left="705" w:hanging="360"/>
      </w:pPr>
      <w:rPr>
        <w:rFonts w:ascii="Symbol" w:hAnsi="Symbol" w:hint="default"/>
      </w:rPr>
    </w:lvl>
    <w:lvl w:ilvl="1" w:tplc="08070003" w:tentative="1">
      <w:start w:val="1"/>
      <w:numFmt w:val="bullet"/>
      <w:lvlText w:val="o"/>
      <w:lvlJc w:val="left"/>
      <w:pPr>
        <w:ind w:left="1425" w:hanging="360"/>
      </w:pPr>
      <w:rPr>
        <w:rFonts w:ascii="Courier New" w:hAnsi="Courier New" w:cs="Courier New" w:hint="default"/>
      </w:rPr>
    </w:lvl>
    <w:lvl w:ilvl="2" w:tplc="08070005" w:tentative="1">
      <w:start w:val="1"/>
      <w:numFmt w:val="bullet"/>
      <w:lvlText w:val=""/>
      <w:lvlJc w:val="left"/>
      <w:pPr>
        <w:ind w:left="2145" w:hanging="360"/>
      </w:pPr>
      <w:rPr>
        <w:rFonts w:ascii="Wingdings" w:hAnsi="Wingdings" w:hint="default"/>
      </w:rPr>
    </w:lvl>
    <w:lvl w:ilvl="3" w:tplc="08070001" w:tentative="1">
      <w:start w:val="1"/>
      <w:numFmt w:val="bullet"/>
      <w:lvlText w:val=""/>
      <w:lvlJc w:val="left"/>
      <w:pPr>
        <w:ind w:left="2865" w:hanging="360"/>
      </w:pPr>
      <w:rPr>
        <w:rFonts w:ascii="Symbol" w:hAnsi="Symbol" w:hint="default"/>
      </w:rPr>
    </w:lvl>
    <w:lvl w:ilvl="4" w:tplc="08070003" w:tentative="1">
      <w:start w:val="1"/>
      <w:numFmt w:val="bullet"/>
      <w:lvlText w:val="o"/>
      <w:lvlJc w:val="left"/>
      <w:pPr>
        <w:ind w:left="3585" w:hanging="360"/>
      </w:pPr>
      <w:rPr>
        <w:rFonts w:ascii="Courier New" w:hAnsi="Courier New" w:cs="Courier New" w:hint="default"/>
      </w:rPr>
    </w:lvl>
    <w:lvl w:ilvl="5" w:tplc="08070005" w:tentative="1">
      <w:start w:val="1"/>
      <w:numFmt w:val="bullet"/>
      <w:lvlText w:val=""/>
      <w:lvlJc w:val="left"/>
      <w:pPr>
        <w:ind w:left="4305" w:hanging="360"/>
      </w:pPr>
      <w:rPr>
        <w:rFonts w:ascii="Wingdings" w:hAnsi="Wingdings" w:hint="default"/>
      </w:rPr>
    </w:lvl>
    <w:lvl w:ilvl="6" w:tplc="08070001" w:tentative="1">
      <w:start w:val="1"/>
      <w:numFmt w:val="bullet"/>
      <w:lvlText w:val=""/>
      <w:lvlJc w:val="left"/>
      <w:pPr>
        <w:ind w:left="5025" w:hanging="360"/>
      </w:pPr>
      <w:rPr>
        <w:rFonts w:ascii="Symbol" w:hAnsi="Symbol" w:hint="default"/>
      </w:rPr>
    </w:lvl>
    <w:lvl w:ilvl="7" w:tplc="08070003" w:tentative="1">
      <w:start w:val="1"/>
      <w:numFmt w:val="bullet"/>
      <w:lvlText w:val="o"/>
      <w:lvlJc w:val="left"/>
      <w:pPr>
        <w:ind w:left="5745" w:hanging="360"/>
      </w:pPr>
      <w:rPr>
        <w:rFonts w:ascii="Courier New" w:hAnsi="Courier New" w:cs="Courier New" w:hint="default"/>
      </w:rPr>
    </w:lvl>
    <w:lvl w:ilvl="8" w:tplc="08070005" w:tentative="1">
      <w:start w:val="1"/>
      <w:numFmt w:val="bullet"/>
      <w:lvlText w:val=""/>
      <w:lvlJc w:val="left"/>
      <w:pPr>
        <w:ind w:left="6465" w:hanging="360"/>
      </w:pPr>
      <w:rPr>
        <w:rFonts w:ascii="Wingdings" w:hAnsi="Wingdings" w:hint="default"/>
      </w:rPr>
    </w:lvl>
  </w:abstractNum>
  <w:abstractNum w:abstractNumId="2" w15:restartNumberingAfterBreak="0">
    <w:nsid w:val="07A73511"/>
    <w:multiLevelType w:val="hybridMultilevel"/>
    <w:tmpl w:val="F304A708"/>
    <w:lvl w:ilvl="0" w:tplc="3ABA6438">
      <w:start w:val="1"/>
      <w:numFmt w:val="lowerLetter"/>
      <w:lvlText w:val="%1."/>
      <w:lvlJc w:val="left"/>
      <w:pPr>
        <w:ind w:left="720" w:hanging="360"/>
      </w:pPr>
      <w:rPr>
        <w:rFonts w:ascii="Avenir Next LT Pro" w:hAnsi="Avenir Next LT Pro" w:hint="default"/>
        <w:b w:val="0"/>
        <w:i w:val="0"/>
        <w:strike w:val="0"/>
        <w:dstrike w:val="0"/>
        <w:color w:val="212121"/>
        <w:sz w:val="22"/>
        <w:szCs w:val="21"/>
        <w:u w:val="none" w:color="000000"/>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B794B72"/>
    <w:multiLevelType w:val="hybridMultilevel"/>
    <w:tmpl w:val="41BC4CA0"/>
    <w:lvl w:ilvl="0" w:tplc="3ABA6438">
      <w:start w:val="1"/>
      <w:numFmt w:val="lowerLetter"/>
      <w:lvlText w:val="%1."/>
      <w:lvlJc w:val="left"/>
      <w:pPr>
        <w:ind w:left="720" w:hanging="360"/>
      </w:pPr>
      <w:rPr>
        <w:rFonts w:ascii="Avenir Next LT Pro" w:hAnsi="Avenir Next LT Pro" w:hint="default"/>
        <w:b w:val="0"/>
        <w:i w:val="0"/>
        <w:strike w:val="0"/>
        <w:dstrike w:val="0"/>
        <w:color w:val="212121"/>
        <w:sz w:val="22"/>
        <w:szCs w:val="21"/>
        <w:u w:val="none" w:color="000000"/>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D065C7E"/>
    <w:multiLevelType w:val="hybridMultilevel"/>
    <w:tmpl w:val="39EEF09E"/>
    <w:lvl w:ilvl="0" w:tplc="856C1338">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0D227783"/>
    <w:multiLevelType w:val="hybridMultilevel"/>
    <w:tmpl w:val="C3A8A4DA"/>
    <w:lvl w:ilvl="0" w:tplc="08070019">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 w15:restartNumberingAfterBreak="0">
    <w:nsid w:val="1213294E"/>
    <w:multiLevelType w:val="hybridMultilevel"/>
    <w:tmpl w:val="90187FF4"/>
    <w:lvl w:ilvl="0" w:tplc="08070017">
      <w:start w:val="1"/>
      <w:numFmt w:val="lowerLetter"/>
      <w:lvlText w:val="%1)"/>
      <w:lvlJc w:val="left"/>
      <w:pPr>
        <w:ind w:left="1174" w:hanging="360"/>
      </w:pPr>
    </w:lvl>
    <w:lvl w:ilvl="1" w:tplc="180E425A">
      <w:start w:val="1"/>
      <w:numFmt w:val="lowerLetter"/>
      <w:lvlText w:val="%2."/>
      <w:lvlJc w:val="left"/>
      <w:pPr>
        <w:ind w:left="1894" w:hanging="360"/>
      </w:pPr>
    </w:lvl>
    <w:lvl w:ilvl="2" w:tplc="0807001B">
      <w:start w:val="1"/>
      <w:numFmt w:val="lowerRoman"/>
      <w:lvlText w:val="%3."/>
      <w:lvlJc w:val="right"/>
      <w:pPr>
        <w:ind w:left="2614" w:hanging="180"/>
      </w:pPr>
    </w:lvl>
    <w:lvl w:ilvl="3" w:tplc="0807000F" w:tentative="1">
      <w:start w:val="1"/>
      <w:numFmt w:val="decimal"/>
      <w:lvlText w:val="%4."/>
      <w:lvlJc w:val="left"/>
      <w:pPr>
        <w:ind w:left="3334" w:hanging="360"/>
      </w:pPr>
    </w:lvl>
    <w:lvl w:ilvl="4" w:tplc="08070019" w:tentative="1">
      <w:start w:val="1"/>
      <w:numFmt w:val="lowerLetter"/>
      <w:lvlText w:val="%5."/>
      <w:lvlJc w:val="left"/>
      <w:pPr>
        <w:ind w:left="4054" w:hanging="360"/>
      </w:pPr>
    </w:lvl>
    <w:lvl w:ilvl="5" w:tplc="0807001B" w:tentative="1">
      <w:start w:val="1"/>
      <w:numFmt w:val="lowerRoman"/>
      <w:lvlText w:val="%6."/>
      <w:lvlJc w:val="right"/>
      <w:pPr>
        <w:ind w:left="4774" w:hanging="180"/>
      </w:pPr>
    </w:lvl>
    <w:lvl w:ilvl="6" w:tplc="0807000F" w:tentative="1">
      <w:start w:val="1"/>
      <w:numFmt w:val="decimal"/>
      <w:lvlText w:val="%7."/>
      <w:lvlJc w:val="left"/>
      <w:pPr>
        <w:ind w:left="5494" w:hanging="360"/>
      </w:pPr>
    </w:lvl>
    <w:lvl w:ilvl="7" w:tplc="08070019" w:tentative="1">
      <w:start w:val="1"/>
      <w:numFmt w:val="lowerLetter"/>
      <w:lvlText w:val="%8."/>
      <w:lvlJc w:val="left"/>
      <w:pPr>
        <w:ind w:left="6214" w:hanging="360"/>
      </w:pPr>
    </w:lvl>
    <w:lvl w:ilvl="8" w:tplc="0807001B" w:tentative="1">
      <w:start w:val="1"/>
      <w:numFmt w:val="lowerRoman"/>
      <w:lvlText w:val="%9."/>
      <w:lvlJc w:val="right"/>
      <w:pPr>
        <w:ind w:left="6934" w:hanging="180"/>
      </w:pPr>
    </w:lvl>
  </w:abstractNum>
  <w:abstractNum w:abstractNumId="7" w15:restartNumberingAfterBreak="0">
    <w:nsid w:val="13D504DC"/>
    <w:multiLevelType w:val="multilevel"/>
    <w:tmpl w:val="70FE5EFE"/>
    <w:lvl w:ilvl="0">
      <w:start w:val="1"/>
      <w:numFmt w:val="decimal"/>
      <w:lvlText w:val="%1"/>
      <w:lvlJc w:val="left"/>
      <w:pPr>
        <w:ind w:left="999" w:hanging="432"/>
      </w:pPr>
    </w:lvl>
    <w:lvl w:ilvl="1">
      <w:start w:val="1"/>
      <w:numFmt w:val="bullet"/>
      <w:lvlText w:val=""/>
      <w:lvlJc w:val="left"/>
      <w:pPr>
        <w:ind w:left="1268"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B094E9F"/>
    <w:multiLevelType w:val="hybridMultilevel"/>
    <w:tmpl w:val="4BA0C256"/>
    <w:lvl w:ilvl="0" w:tplc="08070001">
      <w:start w:val="1"/>
      <w:numFmt w:val="bullet"/>
      <w:lvlText w:val=""/>
      <w:lvlJc w:val="left"/>
      <w:pPr>
        <w:ind w:left="1268" w:hanging="360"/>
      </w:pPr>
      <w:rPr>
        <w:rFonts w:ascii="Symbol" w:hAnsi="Symbol"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9" w15:restartNumberingAfterBreak="0">
    <w:nsid w:val="1DF576FB"/>
    <w:multiLevelType w:val="hybridMultilevel"/>
    <w:tmpl w:val="6DD88CB2"/>
    <w:lvl w:ilvl="0" w:tplc="3ABA6438">
      <w:start w:val="1"/>
      <w:numFmt w:val="lowerLetter"/>
      <w:lvlText w:val="%1."/>
      <w:lvlJc w:val="left"/>
      <w:pPr>
        <w:ind w:left="1051" w:hanging="360"/>
      </w:pPr>
      <w:rPr>
        <w:rFonts w:ascii="Avenir Next LT Pro" w:hAnsi="Avenir Next LT Pro" w:hint="default"/>
        <w:b w:val="0"/>
        <w:i w:val="0"/>
        <w:strike w:val="0"/>
        <w:dstrike w:val="0"/>
        <w:color w:val="212121"/>
        <w:sz w:val="22"/>
        <w:szCs w:val="21"/>
        <w:u w:val="none" w:color="000000"/>
        <w:bdr w:val="none" w:sz="0" w:space="0" w:color="auto"/>
        <w:shd w:val="clear" w:color="auto" w:fill="auto"/>
        <w:vertAlign w:val="baseline"/>
      </w:rPr>
    </w:lvl>
    <w:lvl w:ilvl="1" w:tplc="FFFFFFFF" w:tentative="1">
      <w:start w:val="1"/>
      <w:numFmt w:val="lowerLetter"/>
      <w:lvlText w:val="%2."/>
      <w:lvlJc w:val="left"/>
      <w:pPr>
        <w:ind w:left="1771" w:hanging="360"/>
      </w:pPr>
    </w:lvl>
    <w:lvl w:ilvl="2" w:tplc="FFFFFFFF" w:tentative="1">
      <w:start w:val="1"/>
      <w:numFmt w:val="lowerRoman"/>
      <w:lvlText w:val="%3."/>
      <w:lvlJc w:val="right"/>
      <w:pPr>
        <w:ind w:left="2491" w:hanging="180"/>
      </w:pPr>
    </w:lvl>
    <w:lvl w:ilvl="3" w:tplc="FFFFFFFF" w:tentative="1">
      <w:start w:val="1"/>
      <w:numFmt w:val="decimal"/>
      <w:lvlText w:val="%4."/>
      <w:lvlJc w:val="left"/>
      <w:pPr>
        <w:ind w:left="3211" w:hanging="360"/>
      </w:pPr>
    </w:lvl>
    <w:lvl w:ilvl="4" w:tplc="FFFFFFFF" w:tentative="1">
      <w:start w:val="1"/>
      <w:numFmt w:val="lowerLetter"/>
      <w:lvlText w:val="%5."/>
      <w:lvlJc w:val="left"/>
      <w:pPr>
        <w:ind w:left="3931" w:hanging="360"/>
      </w:pPr>
    </w:lvl>
    <w:lvl w:ilvl="5" w:tplc="FFFFFFFF" w:tentative="1">
      <w:start w:val="1"/>
      <w:numFmt w:val="lowerRoman"/>
      <w:lvlText w:val="%6."/>
      <w:lvlJc w:val="right"/>
      <w:pPr>
        <w:ind w:left="4651" w:hanging="180"/>
      </w:pPr>
    </w:lvl>
    <w:lvl w:ilvl="6" w:tplc="FFFFFFFF" w:tentative="1">
      <w:start w:val="1"/>
      <w:numFmt w:val="decimal"/>
      <w:lvlText w:val="%7."/>
      <w:lvlJc w:val="left"/>
      <w:pPr>
        <w:ind w:left="5371" w:hanging="360"/>
      </w:pPr>
    </w:lvl>
    <w:lvl w:ilvl="7" w:tplc="FFFFFFFF" w:tentative="1">
      <w:start w:val="1"/>
      <w:numFmt w:val="lowerLetter"/>
      <w:lvlText w:val="%8."/>
      <w:lvlJc w:val="left"/>
      <w:pPr>
        <w:ind w:left="6091" w:hanging="360"/>
      </w:pPr>
    </w:lvl>
    <w:lvl w:ilvl="8" w:tplc="FFFFFFFF" w:tentative="1">
      <w:start w:val="1"/>
      <w:numFmt w:val="lowerRoman"/>
      <w:lvlText w:val="%9."/>
      <w:lvlJc w:val="right"/>
      <w:pPr>
        <w:ind w:left="6811" w:hanging="180"/>
      </w:pPr>
    </w:lvl>
  </w:abstractNum>
  <w:abstractNum w:abstractNumId="10" w15:restartNumberingAfterBreak="0">
    <w:nsid w:val="212D0469"/>
    <w:multiLevelType w:val="hybridMultilevel"/>
    <w:tmpl w:val="A7F868AC"/>
    <w:lvl w:ilvl="0" w:tplc="08070001">
      <w:start w:val="1"/>
      <w:numFmt w:val="bullet"/>
      <w:lvlText w:val=""/>
      <w:lvlJc w:val="left"/>
      <w:pPr>
        <w:ind w:left="705" w:hanging="360"/>
      </w:pPr>
      <w:rPr>
        <w:rFonts w:ascii="Symbol" w:hAnsi="Symbol" w:hint="default"/>
      </w:rPr>
    </w:lvl>
    <w:lvl w:ilvl="1" w:tplc="08070003" w:tentative="1">
      <w:start w:val="1"/>
      <w:numFmt w:val="bullet"/>
      <w:lvlText w:val="o"/>
      <w:lvlJc w:val="left"/>
      <w:pPr>
        <w:ind w:left="1425" w:hanging="360"/>
      </w:pPr>
      <w:rPr>
        <w:rFonts w:ascii="Courier New" w:hAnsi="Courier New" w:cs="Courier New" w:hint="default"/>
      </w:rPr>
    </w:lvl>
    <w:lvl w:ilvl="2" w:tplc="08070005" w:tentative="1">
      <w:start w:val="1"/>
      <w:numFmt w:val="bullet"/>
      <w:lvlText w:val=""/>
      <w:lvlJc w:val="left"/>
      <w:pPr>
        <w:ind w:left="2145" w:hanging="360"/>
      </w:pPr>
      <w:rPr>
        <w:rFonts w:ascii="Wingdings" w:hAnsi="Wingdings" w:hint="default"/>
      </w:rPr>
    </w:lvl>
    <w:lvl w:ilvl="3" w:tplc="08070001" w:tentative="1">
      <w:start w:val="1"/>
      <w:numFmt w:val="bullet"/>
      <w:lvlText w:val=""/>
      <w:lvlJc w:val="left"/>
      <w:pPr>
        <w:ind w:left="2865" w:hanging="360"/>
      </w:pPr>
      <w:rPr>
        <w:rFonts w:ascii="Symbol" w:hAnsi="Symbol" w:hint="default"/>
      </w:rPr>
    </w:lvl>
    <w:lvl w:ilvl="4" w:tplc="08070003" w:tentative="1">
      <w:start w:val="1"/>
      <w:numFmt w:val="bullet"/>
      <w:lvlText w:val="o"/>
      <w:lvlJc w:val="left"/>
      <w:pPr>
        <w:ind w:left="3585" w:hanging="360"/>
      </w:pPr>
      <w:rPr>
        <w:rFonts w:ascii="Courier New" w:hAnsi="Courier New" w:cs="Courier New" w:hint="default"/>
      </w:rPr>
    </w:lvl>
    <w:lvl w:ilvl="5" w:tplc="08070005" w:tentative="1">
      <w:start w:val="1"/>
      <w:numFmt w:val="bullet"/>
      <w:lvlText w:val=""/>
      <w:lvlJc w:val="left"/>
      <w:pPr>
        <w:ind w:left="4305" w:hanging="360"/>
      </w:pPr>
      <w:rPr>
        <w:rFonts w:ascii="Wingdings" w:hAnsi="Wingdings" w:hint="default"/>
      </w:rPr>
    </w:lvl>
    <w:lvl w:ilvl="6" w:tplc="08070001" w:tentative="1">
      <w:start w:val="1"/>
      <w:numFmt w:val="bullet"/>
      <w:lvlText w:val=""/>
      <w:lvlJc w:val="left"/>
      <w:pPr>
        <w:ind w:left="5025" w:hanging="360"/>
      </w:pPr>
      <w:rPr>
        <w:rFonts w:ascii="Symbol" w:hAnsi="Symbol" w:hint="default"/>
      </w:rPr>
    </w:lvl>
    <w:lvl w:ilvl="7" w:tplc="08070003" w:tentative="1">
      <w:start w:val="1"/>
      <w:numFmt w:val="bullet"/>
      <w:lvlText w:val="o"/>
      <w:lvlJc w:val="left"/>
      <w:pPr>
        <w:ind w:left="5745" w:hanging="360"/>
      </w:pPr>
      <w:rPr>
        <w:rFonts w:ascii="Courier New" w:hAnsi="Courier New" w:cs="Courier New" w:hint="default"/>
      </w:rPr>
    </w:lvl>
    <w:lvl w:ilvl="8" w:tplc="08070005" w:tentative="1">
      <w:start w:val="1"/>
      <w:numFmt w:val="bullet"/>
      <w:lvlText w:val=""/>
      <w:lvlJc w:val="left"/>
      <w:pPr>
        <w:ind w:left="6465" w:hanging="360"/>
      </w:pPr>
      <w:rPr>
        <w:rFonts w:ascii="Wingdings" w:hAnsi="Wingdings" w:hint="default"/>
      </w:rPr>
    </w:lvl>
  </w:abstractNum>
  <w:abstractNum w:abstractNumId="11" w15:restartNumberingAfterBreak="0">
    <w:nsid w:val="218D5A50"/>
    <w:multiLevelType w:val="multilevel"/>
    <w:tmpl w:val="828EF19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2" w15:restartNumberingAfterBreak="0">
    <w:nsid w:val="2CBD0C28"/>
    <w:multiLevelType w:val="hybridMultilevel"/>
    <w:tmpl w:val="1EF05FBA"/>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2FA61FA9"/>
    <w:multiLevelType w:val="hybridMultilevel"/>
    <w:tmpl w:val="8E803C6C"/>
    <w:lvl w:ilvl="0" w:tplc="08070017">
      <w:start w:val="1"/>
      <w:numFmt w:val="lowerLetter"/>
      <w:lvlText w:val="%1)"/>
      <w:lvlJc w:val="left"/>
      <w:pPr>
        <w:ind w:left="1174" w:hanging="360"/>
      </w:pPr>
    </w:lvl>
    <w:lvl w:ilvl="1" w:tplc="856C1338">
      <w:start w:val="1"/>
      <w:numFmt w:val="lowerLetter"/>
      <w:lvlText w:val="%2."/>
      <w:lvlJc w:val="left"/>
      <w:pPr>
        <w:ind w:left="1894" w:hanging="360"/>
      </w:pPr>
      <w:rPr>
        <w:rFonts w:hint="default"/>
      </w:rPr>
    </w:lvl>
    <w:lvl w:ilvl="2" w:tplc="0807001B" w:tentative="1">
      <w:start w:val="1"/>
      <w:numFmt w:val="lowerRoman"/>
      <w:lvlText w:val="%3."/>
      <w:lvlJc w:val="right"/>
      <w:pPr>
        <w:ind w:left="2614" w:hanging="180"/>
      </w:pPr>
    </w:lvl>
    <w:lvl w:ilvl="3" w:tplc="0807000F" w:tentative="1">
      <w:start w:val="1"/>
      <w:numFmt w:val="decimal"/>
      <w:lvlText w:val="%4."/>
      <w:lvlJc w:val="left"/>
      <w:pPr>
        <w:ind w:left="3334" w:hanging="360"/>
      </w:pPr>
    </w:lvl>
    <w:lvl w:ilvl="4" w:tplc="08070019" w:tentative="1">
      <w:start w:val="1"/>
      <w:numFmt w:val="lowerLetter"/>
      <w:lvlText w:val="%5."/>
      <w:lvlJc w:val="left"/>
      <w:pPr>
        <w:ind w:left="4054" w:hanging="360"/>
      </w:pPr>
    </w:lvl>
    <w:lvl w:ilvl="5" w:tplc="0807001B" w:tentative="1">
      <w:start w:val="1"/>
      <w:numFmt w:val="lowerRoman"/>
      <w:lvlText w:val="%6."/>
      <w:lvlJc w:val="right"/>
      <w:pPr>
        <w:ind w:left="4774" w:hanging="180"/>
      </w:pPr>
    </w:lvl>
    <w:lvl w:ilvl="6" w:tplc="0807000F" w:tentative="1">
      <w:start w:val="1"/>
      <w:numFmt w:val="decimal"/>
      <w:lvlText w:val="%7."/>
      <w:lvlJc w:val="left"/>
      <w:pPr>
        <w:ind w:left="5494" w:hanging="360"/>
      </w:pPr>
    </w:lvl>
    <w:lvl w:ilvl="7" w:tplc="08070019" w:tentative="1">
      <w:start w:val="1"/>
      <w:numFmt w:val="lowerLetter"/>
      <w:lvlText w:val="%8."/>
      <w:lvlJc w:val="left"/>
      <w:pPr>
        <w:ind w:left="6214" w:hanging="360"/>
      </w:pPr>
    </w:lvl>
    <w:lvl w:ilvl="8" w:tplc="0807001B" w:tentative="1">
      <w:start w:val="1"/>
      <w:numFmt w:val="lowerRoman"/>
      <w:lvlText w:val="%9."/>
      <w:lvlJc w:val="right"/>
      <w:pPr>
        <w:ind w:left="6934" w:hanging="180"/>
      </w:pPr>
    </w:lvl>
  </w:abstractNum>
  <w:abstractNum w:abstractNumId="14" w15:restartNumberingAfterBreak="0">
    <w:nsid w:val="30F67F1B"/>
    <w:multiLevelType w:val="hybridMultilevel"/>
    <w:tmpl w:val="B830AB0E"/>
    <w:lvl w:ilvl="0" w:tplc="2D5A22CA">
      <w:start w:val="1"/>
      <w:numFmt w:val="lowerLetter"/>
      <w:lvlText w:val="%1)"/>
      <w:lvlJc w:val="left"/>
      <w:pPr>
        <w:ind w:left="1051" w:hanging="360"/>
      </w:pPr>
      <w:rPr>
        <w:rFonts w:ascii="Calibri Light" w:hAnsi="Calibri Light" w:cs="Arial" w:hint="default"/>
        <w:b w:val="0"/>
        <w:i w:val="0"/>
        <w:strike w:val="0"/>
        <w:dstrike w:val="0"/>
        <w:color w:val="212121"/>
        <w:sz w:val="20"/>
        <w:szCs w:val="21"/>
        <w:u w:val="none" w:color="000000"/>
        <w:bdr w:val="none" w:sz="0" w:space="0" w:color="auto"/>
        <w:shd w:val="clear" w:color="auto" w:fill="auto"/>
        <w:vertAlign w:val="baseline"/>
      </w:rPr>
    </w:lvl>
    <w:lvl w:ilvl="1" w:tplc="08070019" w:tentative="1">
      <w:start w:val="1"/>
      <w:numFmt w:val="lowerLetter"/>
      <w:lvlText w:val="%2."/>
      <w:lvlJc w:val="left"/>
      <w:pPr>
        <w:ind w:left="1771" w:hanging="360"/>
      </w:pPr>
    </w:lvl>
    <w:lvl w:ilvl="2" w:tplc="0807001B" w:tentative="1">
      <w:start w:val="1"/>
      <w:numFmt w:val="lowerRoman"/>
      <w:lvlText w:val="%3."/>
      <w:lvlJc w:val="right"/>
      <w:pPr>
        <w:ind w:left="2491" w:hanging="180"/>
      </w:pPr>
    </w:lvl>
    <w:lvl w:ilvl="3" w:tplc="0807000F" w:tentative="1">
      <w:start w:val="1"/>
      <w:numFmt w:val="decimal"/>
      <w:lvlText w:val="%4."/>
      <w:lvlJc w:val="left"/>
      <w:pPr>
        <w:ind w:left="3211" w:hanging="360"/>
      </w:pPr>
    </w:lvl>
    <w:lvl w:ilvl="4" w:tplc="08070019" w:tentative="1">
      <w:start w:val="1"/>
      <w:numFmt w:val="lowerLetter"/>
      <w:lvlText w:val="%5."/>
      <w:lvlJc w:val="left"/>
      <w:pPr>
        <w:ind w:left="3931" w:hanging="360"/>
      </w:pPr>
    </w:lvl>
    <w:lvl w:ilvl="5" w:tplc="0807001B" w:tentative="1">
      <w:start w:val="1"/>
      <w:numFmt w:val="lowerRoman"/>
      <w:lvlText w:val="%6."/>
      <w:lvlJc w:val="right"/>
      <w:pPr>
        <w:ind w:left="4651" w:hanging="180"/>
      </w:pPr>
    </w:lvl>
    <w:lvl w:ilvl="6" w:tplc="0807000F" w:tentative="1">
      <w:start w:val="1"/>
      <w:numFmt w:val="decimal"/>
      <w:lvlText w:val="%7."/>
      <w:lvlJc w:val="left"/>
      <w:pPr>
        <w:ind w:left="5371" w:hanging="360"/>
      </w:pPr>
    </w:lvl>
    <w:lvl w:ilvl="7" w:tplc="08070019" w:tentative="1">
      <w:start w:val="1"/>
      <w:numFmt w:val="lowerLetter"/>
      <w:lvlText w:val="%8."/>
      <w:lvlJc w:val="left"/>
      <w:pPr>
        <w:ind w:left="6091" w:hanging="360"/>
      </w:pPr>
    </w:lvl>
    <w:lvl w:ilvl="8" w:tplc="0807001B" w:tentative="1">
      <w:start w:val="1"/>
      <w:numFmt w:val="lowerRoman"/>
      <w:lvlText w:val="%9."/>
      <w:lvlJc w:val="right"/>
      <w:pPr>
        <w:ind w:left="6811" w:hanging="180"/>
      </w:pPr>
    </w:lvl>
  </w:abstractNum>
  <w:abstractNum w:abstractNumId="15" w15:restartNumberingAfterBreak="0">
    <w:nsid w:val="352F122D"/>
    <w:multiLevelType w:val="hybridMultilevel"/>
    <w:tmpl w:val="D66EF8BC"/>
    <w:lvl w:ilvl="0" w:tplc="786A0004">
      <w:start w:val="1"/>
      <w:numFmt w:val="lowerLetter"/>
      <w:lvlText w:val="%1)"/>
      <w:lvlJc w:val="left"/>
      <w:pPr>
        <w:ind w:left="927" w:hanging="36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6" w15:restartNumberingAfterBreak="0">
    <w:nsid w:val="3CE908CD"/>
    <w:multiLevelType w:val="multilevel"/>
    <w:tmpl w:val="EA041E90"/>
    <w:lvl w:ilvl="0">
      <w:start w:val="1"/>
      <w:numFmt w:val="decimal"/>
      <w:lvlText w:val="%1"/>
      <w:lvlJc w:val="left"/>
      <w:pPr>
        <w:ind w:left="999"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F7663A4"/>
    <w:multiLevelType w:val="hybridMultilevel"/>
    <w:tmpl w:val="0E1EFBC8"/>
    <w:lvl w:ilvl="0" w:tplc="08070019">
      <w:start w:val="1"/>
      <w:numFmt w:val="lowerLetter"/>
      <w:lvlText w:val="%1."/>
      <w:lvlJc w:val="left"/>
      <w:pPr>
        <w:ind w:left="814" w:hanging="360"/>
      </w:pPr>
      <w:rPr>
        <w:rFonts w:hint="default"/>
      </w:rPr>
    </w:lvl>
    <w:lvl w:ilvl="1" w:tplc="FFFFFFFF" w:tentative="1">
      <w:start w:val="1"/>
      <w:numFmt w:val="lowerLetter"/>
      <w:lvlText w:val="%2."/>
      <w:lvlJc w:val="left"/>
      <w:pPr>
        <w:ind w:left="1534" w:hanging="360"/>
      </w:pPr>
    </w:lvl>
    <w:lvl w:ilvl="2" w:tplc="FFFFFFFF" w:tentative="1">
      <w:start w:val="1"/>
      <w:numFmt w:val="lowerRoman"/>
      <w:lvlText w:val="%3."/>
      <w:lvlJc w:val="right"/>
      <w:pPr>
        <w:ind w:left="2254" w:hanging="180"/>
      </w:pPr>
    </w:lvl>
    <w:lvl w:ilvl="3" w:tplc="FFFFFFFF" w:tentative="1">
      <w:start w:val="1"/>
      <w:numFmt w:val="decimal"/>
      <w:lvlText w:val="%4."/>
      <w:lvlJc w:val="left"/>
      <w:pPr>
        <w:ind w:left="2974" w:hanging="360"/>
      </w:pPr>
    </w:lvl>
    <w:lvl w:ilvl="4" w:tplc="FFFFFFFF" w:tentative="1">
      <w:start w:val="1"/>
      <w:numFmt w:val="lowerLetter"/>
      <w:lvlText w:val="%5."/>
      <w:lvlJc w:val="left"/>
      <w:pPr>
        <w:ind w:left="3694" w:hanging="360"/>
      </w:pPr>
    </w:lvl>
    <w:lvl w:ilvl="5" w:tplc="FFFFFFFF" w:tentative="1">
      <w:start w:val="1"/>
      <w:numFmt w:val="lowerRoman"/>
      <w:lvlText w:val="%6."/>
      <w:lvlJc w:val="right"/>
      <w:pPr>
        <w:ind w:left="4414" w:hanging="180"/>
      </w:pPr>
    </w:lvl>
    <w:lvl w:ilvl="6" w:tplc="FFFFFFFF" w:tentative="1">
      <w:start w:val="1"/>
      <w:numFmt w:val="decimal"/>
      <w:lvlText w:val="%7."/>
      <w:lvlJc w:val="left"/>
      <w:pPr>
        <w:ind w:left="5134" w:hanging="360"/>
      </w:pPr>
    </w:lvl>
    <w:lvl w:ilvl="7" w:tplc="FFFFFFFF" w:tentative="1">
      <w:start w:val="1"/>
      <w:numFmt w:val="lowerLetter"/>
      <w:lvlText w:val="%8."/>
      <w:lvlJc w:val="left"/>
      <w:pPr>
        <w:ind w:left="5854" w:hanging="360"/>
      </w:pPr>
    </w:lvl>
    <w:lvl w:ilvl="8" w:tplc="FFFFFFFF" w:tentative="1">
      <w:start w:val="1"/>
      <w:numFmt w:val="lowerRoman"/>
      <w:lvlText w:val="%9."/>
      <w:lvlJc w:val="right"/>
      <w:pPr>
        <w:ind w:left="6574" w:hanging="180"/>
      </w:pPr>
    </w:lvl>
  </w:abstractNum>
  <w:abstractNum w:abstractNumId="18" w15:restartNumberingAfterBreak="0">
    <w:nsid w:val="41D70EA2"/>
    <w:multiLevelType w:val="multilevel"/>
    <w:tmpl w:val="22F0A206"/>
    <w:lvl w:ilvl="0">
      <w:start w:val="1"/>
      <w:numFmt w:val="lowerLetter"/>
      <w:lvlText w:val="%1."/>
      <w:lvlJc w:val="left"/>
      <w:pPr>
        <w:ind w:left="432" w:hanging="432"/>
      </w:pPr>
      <w:rPr>
        <w:rFonts w:ascii="Avenir Next LT Pro" w:hAnsi="Avenir Next LT Pro" w:hint="default"/>
        <w:b w:val="0"/>
        <w:i w:val="0"/>
        <w:strike w:val="0"/>
        <w:dstrike w:val="0"/>
        <w:color w:val="212121"/>
        <w:sz w:val="22"/>
        <w:szCs w:val="21"/>
        <w:u w:val="none" w:color="000000"/>
        <w:vertAlign w:val="baseli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3B072F3"/>
    <w:multiLevelType w:val="hybridMultilevel"/>
    <w:tmpl w:val="411AE4A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B4C6851"/>
    <w:multiLevelType w:val="multilevel"/>
    <w:tmpl w:val="D08E73B0"/>
    <w:lvl w:ilvl="0">
      <w:start w:val="1"/>
      <w:numFmt w:val="decimal"/>
      <w:lvlText w:val="%1"/>
      <w:lvlJc w:val="left"/>
      <w:pPr>
        <w:ind w:left="999" w:hanging="432"/>
      </w:pPr>
    </w:lvl>
    <w:lvl w:ilvl="1">
      <w:start w:val="1"/>
      <w:numFmt w:val="bullet"/>
      <w:lvlText w:val=""/>
      <w:lvlJc w:val="left"/>
      <w:pPr>
        <w:ind w:left="1268"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D17379B"/>
    <w:multiLevelType w:val="hybridMultilevel"/>
    <w:tmpl w:val="FFFFFFFF"/>
    <w:lvl w:ilvl="0" w:tplc="ECE47256">
      <w:start w:val="1"/>
      <w:numFmt w:val="bullet"/>
      <w:lvlText w:val=""/>
      <w:lvlJc w:val="left"/>
      <w:pPr>
        <w:ind w:left="720" w:hanging="360"/>
      </w:pPr>
      <w:rPr>
        <w:rFonts w:ascii="Symbol" w:hAnsi="Symbol" w:hint="default"/>
      </w:rPr>
    </w:lvl>
    <w:lvl w:ilvl="1" w:tplc="A8B822BE">
      <w:start w:val="1"/>
      <w:numFmt w:val="bullet"/>
      <w:lvlText w:val="o"/>
      <w:lvlJc w:val="left"/>
      <w:pPr>
        <w:ind w:left="1440" w:hanging="360"/>
      </w:pPr>
      <w:rPr>
        <w:rFonts w:ascii="Courier New" w:hAnsi="Courier New" w:hint="default"/>
      </w:rPr>
    </w:lvl>
    <w:lvl w:ilvl="2" w:tplc="3802287A">
      <w:start w:val="1"/>
      <w:numFmt w:val="bullet"/>
      <w:lvlText w:val=""/>
      <w:lvlJc w:val="left"/>
      <w:pPr>
        <w:ind w:left="2160" w:hanging="360"/>
      </w:pPr>
      <w:rPr>
        <w:rFonts w:ascii="Wingdings" w:hAnsi="Wingdings" w:hint="default"/>
      </w:rPr>
    </w:lvl>
    <w:lvl w:ilvl="3" w:tplc="4CDC027A">
      <w:start w:val="1"/>
      <w:numFmt w:val="bullet"/>
      <w:lvlText w:val=""/>
      <w:lvlJc w:val="left"/>
      <w:pPr>
        <w:ind w:left="2880" w:hanging="360"/>
      </w:pPr>
      <w:rPr>
        <w:rFonts w:ascii="Symbol" w:hAnsi="Symbol" w:hint="default"/>
      </w:rPr>
    </w:lvl>
    <w:lvl w:ilvl="4" w:tplc="4D10F35E">
      <w:start w:val="1"/>
      <w:numFmt w:val="bullet"/>
      <w:lvlText w:val="o"/>
      <w:lvlJc w:val="left"/>
      <w:pPr>
        <w:ind w:left="3600" w:hanging="360"/>
      </w:pPr>
      <w:rPr>
        <w:rFonts w:ascii="Courier New" w:hAnsi="Courier New" w:hint="default"/>
      </w:rPr>
    </w:lvl>
    <w:lvl w:ilvl="5" w:tplc="127A2624">
      <w:start w:val="1"/>
      <w:numFmt w:val="bullet"/>
      <w:lvlText w:val=""/>
      <w:lvlJc w:val="left"/>
      <w:pPr>
        <w:ind w:left="4320" w:hanging="360"/>
      </w:pPr>
      <w:rPr>
        <w:rFonts w:ascii="Wingdings" w:hAnsi="Wingdings" w:hint="default"/>
      </w:rPr>
    </w:lvl>
    <w:lvl w:ilvl="6" w:tplc="89AAD098">
      <w:start w:val="1"/>
      <w:numFmt w:val="bullet"/>
      <w:lvlText w:val=""/>
      <w:lvlJc w:val="left"/>
      <w:pPr>
        <w:ind w:left="5040" w:hanging="360"/>
      </w:pPr>
      <w:rPr>
        <w:rFonts w:ascii="Symbol" w:hAnsi="Symbol" w:hint="default"/>
      </w:rPr>
    </w:lvl>
    <w:lvl w:ilvl="7" w:tplc="FF4A4920">
      <w:start w:val="1"/>
      <w:numFmt w:val="bullet"/>
      <w:lvlText w:val="o"/>
      <w:lvlJc w:val="left"/>
      <w:pPr>
        <w:ind w:left="5760" w:hanging="360"/>
      </w:pPr>
      <w:rPr>
        <w:rFonts w:ascii="Courier New" w:hAnsi="Courier New" w:hint="default"/>
      </w:rPr>
    </w:lvl>
    <w:lvl w:ilvl="8" w:tplc="DFEE56A0">
      <w:start w:val="1"/>
      <w:numFmt w:val="bullet"/>
      <w:lvlText w:val=""/>
      <w:lvlJc w:val="left"/>
      <w:pPr>
        <w:ind w:left="6480" w:hanging="360"/>
      </w:pPr>
      <w:rPr>
        <w:rFonts w:ascii="Wingdings" w:hAnsi="Wingdings" w:hint="default"/>
      </w:rPr>
    </w:lvl>
  </w:abstractNum>
  <w:abstractNum w:abstractNumId="22" w15:restartNumberingAfterBreak="0">
    <w:nsid w:val="4E33496C"/>
    <w:multiLevelType w:val="hybridMultilevel"/>
    <w:tmpl w:val="F75AD3E2"/>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3" w15:restartNumberingAfterBreak="0">
    <w:nsid w:val="4FDD1194"/>
    <w:multiLevelType w:val="multilevel"/>
    <w:tmpl w:val="EA041E90"/>
    <w:lvl w:ilvl="0">
      <w:start w:val="1"/>
      <w:numFmt w:val="decimal"/>
      <w:lvlText w:val="%1"/>
      <w:lvlJc w:val="left"/>
      <w:pPr>
        <w:ind w:left="999"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2A55A30"/>
    <w:multiLevelType w:val="hybridMultilevel"/>
    <w:tmpl w:val="619E4360"/>
    <w:lvl w:ilvl="0" w:tplc="19309A72">
      <w:start w:val="1"/>
      <w:numFmt w:val="decimal"/>
      <w:lvlText w:val="1.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31227AA"/>
    <w:multiLevelType w:val="multilevel"/>
    <w:tmpl w:val="731A28C6"/>
    <w:lvl w:ilvl="0">
      <w:start w:val="1"/>
      <w:numFmt w:val="decimal"/>
      <w:lvlText w:val="%1"/>
      <w:lvlJc w:val="left"/>
      <w:pPr>
        <w:ind w:left="999" w:hanging="432"/>
      </w:pPr>
    </w:lvl>
    <w:lvl w:ilvl="1">
      <w:start w:val="1"/>
      <w:numFmt w:val="bullet"/>
      <w:lvlText w:val=""/>
      <w:lvlJc w:val="left"/>
      <w:pPr>
        <w:ind w:left="1268"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353589D"/>
    <w:multiLevelType w:val="hybridMultilevel"/>
    <w:tmpl w:val="7136B326"/>
    <w:lvl w:ilvl="0" w:tplc="08070019">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27" w15:restartNumberingAfterBreak="0">
    <w:nsid w:val="59B00C9F"/>
    <w:multiLevelType w:val="hybridMultilevel"/>
    <w:tmpl w:val="DD1E7924"/>
    <w:lvl w:ilvl="0" w:tplc="08070001">
      <w:start w:val="1"/>
      <w:numFmt w:val="bullet"/>
      <w:lvlText w:val=""/>
      <w:lvlJc w:val="left"/>
      <w:pPr>
        <w:ind w:left="705" w:hanging="360"/>
      </w:pPr>
      <w:rPr>
        <w:rFonts w:ascii="Symbol" w:hAnsi="Symbol" w:hint="default"/>
      </w:rPr>
    </w:lvl>
    <w:lvl w:ilvl="1" w:tplc="08070003" w:tentative="1">
      <w:start w:val="1"/>
      <w:numFmt w:val="bullet"/>
      <w:lvlText w:val="o"/>
      <w:lvlJc w:val="left"/>
      <w:pPr>
        <w:ind w:left="1425" w:hanging="360"/>
      </w:pPr>
      <w:rPr>
        <w:rFonts w:ascii="Courier New" w:hAnsi="Courier New" w:cs="Courier New" w:hint="default"/>
      </w:rPr>
    </w:lvl>
    <w:lvl w:ilvl="2" w:tplc="08070005">
      <w:start w:val="1"/>
      <w:numFmt w:val="bullet"/>
      <w:lvlText w:val=""/>
      <w:lvlJc w:val="left"/>
      <w:pPr>
        <w:ind w:left="2145" w:hanging="360"/>
      </w:pPr>
      <w:rPr>
        <w:rFonts w:ascii="Wingdings" w:hAnsi="Wingdings" w:hint="default"/>
      </w:rPr>
    </w:lvl>
    <w:lvl w:ilvl="3" w:tplc="08070001" w:tentative="1">
      <w:start w:val="1"/>
      <w:numFmt w:val="bullet"/>
      <w:lvlText w:val=""/>
      <w:lvlJc w:val="left"/>
      <w:pPr>
        <w:ind w:left="2865" w:hanging="360"/>
      </w:pPr>
      <w:rPr>
        <w:rFonts w:ascii="Symbol" w:hAnsi="Symbol" w:hint="default"/>
      </w:rPr>
    </w:lvl>
    <w:lvl w:ilvl="4" w:tplc="08070003" w:tentative="1">
      <w:start w:val="1"/>
      <w:numFmt w:val="bullet"/>
      <w:lvlText w:val="o"/>
      <w:lvlJc w:val="left"/>
      <w:pPr>
        <w:ind w:left="3585" w:hanging="360"/>
      </w:pPr>
      <w:rPr>
        <w:rFonts w:ascii="Courier New" w:hAnsi="Courier New" w:cs="Courier New" w:hint="default"/>
      </w:rPr>
    </w:lvl>
    <w:lvl w:ilvl="5" w:tplc="08070005" w:tentative="1">
      <w:start w:val="1"/>
      <w:numFmt w:val="bullet"/>
      <w:lvlText w:val=""/>
      <w:lvlJc w:val="left"/>
      <w:pPr>
        <w:ind w:left="4305" w:hanging="360"/>
      </w:pPr>
      <w:rPr>
        <w:rFonts w:ascii="Wingdings" w:hAnsi="Wingdings" w:hint="default"/>
      </w:rPr>
    </w:lvl>
    <w:lvl w:ilvl="6" w:tplc="08070001" w:tentative="1">
      <w:start w:val="1"/>
      <w:numFmt w:val="bullet"/>
      <w:lvlText w:val=""/>
      <w:lvlJc w:val="left"/>
      <w:pPr>
        <w:ind w:left="5025" w:hanging="360"/>
      </w:pPr>
      <w:rPr>
        <w:rFonts w:ascii="Symbol" w:hAnsi="Symbol" w:hint="default"/>
      </w:rPr>
    </w:lvl>
    <w:lvl w:ilvl="7" w:tplc="08070003" w:tentative="1">
      <w:start w:val="1"/>
      <w:numFmt w:val="bullet"/>
      <w:lvlText w:val="o"/>
      <w:lvlJc w:val="left"/>
      <w:pPr>
        <w:ind w:left="5745" w:hanging="360"/>
      </w:pPr>
      <w:rPr>
        <w:rFonts w:ascii="Courier New" w:hAnsi="Courier New" w:cs="Courier New" w:hint="default"/>
      </w:rPr>
    </w:lvl>
    <w:lvl w:ilvl="8" w:tplc="08070005" w:tentative="1">
      <w:start w:val="1"/>
      <w:numFmt w:val="bullet"/>
      <w:lvlText w:val=""/>
      <w:lvlJc w:val="left"/>
      <w:pPr>
        <w:ind w:left="6465" w:hanging="360"/>
      </w:pPr>
      <w:rPr>
        <w:rFonts w:ascii="Wingdings" w:hAnsi="Wingdings" w:hint="default"/>
      </w:rPr>
    </w:lvl>
  </w:abstractNum>
  <w:abstractNum w:abstractNumId="28" w15:restartNumberingAfterBreak="0">
    <w:nsid w:val="5B550747"/>
    <w:multiLevelType w:val="multilevel"/>
    <w:tmpl w:val="A0AEAF62"/>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CF86F0D"/>
    <w:multiLevelType w:val="hybridMultilevel"/>
    <w:tmpl w:val="E1BEE4A8"/>
    <w:lvl w:ilvl="0" w:tplc="0807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CC3852"/>
    <w:multiLevelType w:val="hybridMultilevel"/>
    <w:tmpl w:val="5FC6C378"/>
    <w:lvl w:ilvl="0" w:tplc="08070019">
      <w:start w:val="1"/>
      <w:numFmt w:val="lowerLetter"/>
      <w:lvlText w:val="%1."/>
      <w:lvlJc w:val="left"/>
      <w:pPr>
        <w:ind w:left="1174" w:hanging="360"/>
      </w:pPr>
    </w:lvl>
    <w:lvl w:ilvl="1" w:tplc="FFFFFFFF">
      <w:start w:val="1"/>
      <w:numFmt w:val="lowerLetter"/>
      <w:lvlText w:val="%2."/>
      <w:lvlJc w:val="left"/>
      <w:pPr>
        <w:ind w:left="1894" w:hanging="360"/>
      </w:pPr>
      <w:rPr>
        <w:rFonts w:hint="default"/>
      </w:rPr>
    </w:lvl>
    <w:lvl w:ilvl="2" w:tplc="FFFFFFFF" w:tentative="1">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31" w15:restartNumberingAfterBreak="0">
    <w:nsid w:val="68AB3E0A"/>
    <w:multiLevelType w:val="hybridMultilevel"/>
    <w:tmpl w:val="7DBE5790"/>
    <w:lvl w:ilvl="0" w:tplc="5F18A402">
      <w:start w:val="1"/>
      <w:numFmt w:val="lowerLetter"/>
      <w:lvlText w:val="%1)"/>
      <w:lvlJc w:val="left"/>
      <w:pPr>
        <w:ind w:left="814" w:hanging="360"/>
      </w:pPr>
      <w:rPr>
        <w:rFonts w:hint="default"/>
      </w:rPr>
    </w:lvl>
    <w:lvl w:ilvl="1" w:tplc="08070019" w:tentative="1">
      <w:start w:val="1"/>
      <w:numFmt w:val="lowerLetter"/>
      <w:lvlText w:val="%2."/>
      <w:lvlJc w:val="left"/>
      <w:pPr>
        <w:ind w:left="1534" w:hanging="360"/>
      </w:pPr>
    </w:lvl>
    <w:lvl w:ilvl="2" w:tplc="0807001B" w:tentative="1">
      <w:start w:val="1"/>
      <w:numFmt w:val="lowerRoman"/>
      <w:lvlText w:val="%3."/>
      <w:lvlJc w:val="right"/>
      <w:pPr>
        <w:ind w:left="2254" w:hanging="180"/>
      </w:pPr>
    </w:lvl>
    <w:lvl w:ilvl="3" w:tplc="0807000F" w:tentative="1">
      <w:start w:val="1"/>
      <w:numFmt w:val="decimal"/>
      <w:lvlText w:val="%4."/>
      <w:lvlJc w:val="left"/>
      <w:pPr>
        <w:ind w:left="2974" w:hanging="360"/>
      </w:pPr>
    </w:lvl>
    <w:lvl w:ilvl="4" w:tplc="08070019" w:tentative="1">
      <w:start w:val="1"/>
      <w:numFmt w:val="lowerLetter"/>
      <w:lvlText w:val="%5."/>
      <w:lvlJc w:val="left"/>
      <w:pPr>
        <w:ind w:left="3694" w:hanging="360"/>
      </w:pPr>
    </w:lvl>
    <w:lvl w:ilvl="5" w:tplc="0807001B" w:tentative="1">
      <w:start w:val="1"/>
      <w:numFmt w:val="lowerRoman"/>
      <w:lvlText w:val="%6."/>
      <w:lvlJc w:val="right"/>
      <w:pPr>
        <w:ind w:left="4414" w:hanging="180"/>
      </w:pPr>
    </w:lvl>
    <w:lvl w:ilvl="6" w:tplc="0807000F" w:tentative="1">
      <w:start w:val="1"/>
      <w:numFmt w:val="decimal"/>
      <w:lvlText w:val="%7."/>
      <w:lvlJc w:val="left"/>
      <w:pPr>
        <w:ind w:left="5134" w:hanging="360"/>
      </w:pPr>
    </w:lvl>
    <w:lvl w:ilvl="7" w:tplc="08070019" w:tentative="1">
      <w:start w:val="1"/>
      <w:numFmt w:val="lowerLetter"/>
      <w:lvlText w:val="%8."/>
      <w:lvlJc w:val="left"/>
      <w:pPr>
        <w:ind w:left="5854" w:hanging="360"/>
      </w:pPr>
    </w:lvl>
    <w:lvl w:ilvl="8" w:tplc="0807001B" w:tentative="1">
      <w:start w:val="1"/>
      <w:numFmt w:val="lowerRoman"/>
      <w:lvlText w:val="%9."/>
      <w:lvlJc w:val="right"/>
      <w:pPr>
        <w:ind w:left="6574" w:hanging="180"/>
      </w:pPr>
    </w:lvl>
  </w:abstractNum>
  <w:abstractNum w:abstractNumId="32" w15:restartNumberingAfterBreak="0">
    <w:nsid w:val="6BA44D2C"/>
    <w:multiLevelType w:val="hybridMultilevel"/>
    <w:tmpl w:val="03A4ED48"/>
    <w:lvl w:ilvl="0" w:tplc="7788426E">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6C2344CF"/>
    <w:multiLevelType w:val="hybridMultilevel"/>
    <w:tmpl w:val="6666E4AC"/>
    <w:lvl w:ilvl="0" w:tplc="FFFFFFFF">
      <w:start w:val="1"/>
      <w:numFmt w:val="lowerLetter"/>
      <w:lvlText w:val="%1)"/>
      <w:lvlJc w:val="left"/>
      <w:pPr>
        <w:ind w:left="1174" w:hanging="360"/>
      </w:pPr>
    </w:lvl>
    <w:lvl w:ilvl="1" w:tplc="3ABA6438">
      <w:start w:val="1"/>
      <w:numFmt w:val="lowerLetter"/>
      <w:lvlText w:val="%2."/>
      <w:lvlJc w:val="left"/>
      <w:pPr>
        <w:ind w:left="360" w:hanging="360"/>
      </w:pPr>
      <w:rPr>
        <w:rFonts w:ascii="Avenir Next LT Pro" w:hAnsi="Avenir Next LT Pro" w:hint="default"/>
        <w:b w:val="0"/>
        <w:i w:val="0"/>
        <w:strike w:val="0"/>
        <w:dstrike w:val="0"/>
        <w:color w:val="212121"/>
        <w:sz w:val="22"/>
        <w:szCs w:val="21"/>
        <w:u w:val="none" w:color="000000"/>
        <w:vertAlign w:val="baseline"/>
      </w:rPr>
    </w:lvl>
    <w:lvl w:ilvl="2" w:tplc="FFFFFFFF">
      <w:start w:val="1"/>
      <w:numFmt w:val="lowerRoman"/>
      <w:lvlText w:val="%3."/>
      <w:lvlJc w:val="right"/>
      <w:pPr>
        <w:ind w:left="2614" w:hanging="180"/>
      </w:pPr>
    </w:lvl>
    <w:lvl w:ilvl="3" w:tplc="FFFFFFFF" w:tentative="1">
      <w:start w:val="1"/>
      <w:numFmt w:val="decimal"/>
      <w:lvlText w:val="%4."/>
      <w:lvlJc w:val="left"/>
      <w:pPr>
        <w:ind w:left="3334" w:hanging="360"/>
      </w:pPr>
    </w:lvl>
    <w:lvl w:ilvl="4" w:tplc="FFFFFFFF" w:tentative="1">
      <w:start w:val="1"/>
      <w:numFmt w:val="lowerLetter"/>
      <w:lvlText w:val="%5."/>
      <w:lvlJc w:val="left"/>
      <w:pPr>
        <w:ind w:left="4054" w:hanging="360"/>
      </w:pPr>
    </w:lvl>
    <w:lvl w:ilvl="5" w:tplc="FFFFFFFF" w:tentative="1">
      <w:start w:val="1"/>
      <w:numFmt w:val="lowerRoman"/>
      <w:lvlText w:val="%6."/>
      <w:lvlJc w:val="right"/>
      <w:pPr>
        <w:ind w:left="4774" w:hanging="180"/>
      </w:pPr>
    </w:lvl>
    <w:lvl w:ilvl="6" w:tplc="FFFFFFFF" w:tentative="1">
      <w:start w:val="1"/>
      <w:numFmt w:val="decimal"/>
      <w:lvlText w:val="%7."/>
      <w:lvlJc w:val="left"/>
      <w:pPr>
        <w:ind w:left="5494" w:hanging="360"/>
      </w:pPr>
    </w:lvl>
    <w:lvl w:ilvl="7" w:tplc="FFFFFFFF" w:tentative="1">
      <w:start w:val="1"/>
      <w:numFmt w:val="lowerLetter"/>
      <w:lvlText w:val="%8."/>
      <w:lvlJc w:val="left"/>
      <w:pPr>
        <w:ind w:left="6214" w:hanging="360"/>
      </w:pPr>
    </w:lvl>
    <w:lvl w:ilvl="8" w:tplc="FFFFFFFF" w:tentative="1">
      <w:start w:val="1"/>
      <w:numFmt w:val="lowerRoman"/>
      <w:lvlText w:val="%9."/>
      <w:lvlJc w:val="right"/>
      <w:pPr>
        <w:ind w:left="6934" w:hanging="180"/>
      </w:pPr>
    </w:lvl>
  </w:abstractNum>
  <w:abstractNum w:abstractNumId="34" w15:restartNumberingAfterBreak="0">
    <w:nsid w:val="70DF6F8C"/>
    <w:multiLevelType w:val="multilevel"/>
    <w:tmpl w:val="EA041E90"/>
    <w:lvl w:ilvl="0">
      <w:start w:val="1"/>
      <w:numFmt w:val="decimal"/>
      <w:lvlText w:val="%1"/>
      <w:lvlJc w:val="left"/>
      <w:pPr>
        <w:ind w:left="999" w:hanging="432"/>
      </w:p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1E5363E"/>
    <w:multiLevelType w:val="hybridMultilevel"/>
    <w:tmpl w:val="CF1A9B4E"/>
    <w:lvl w:ilvl="0" w:tplc="3ABA6438">
      <w:start w:val="1"/>
      <w:numFmt w:val="lowerLetter"/>
      <w:lvlText w:val="%1."/>
      <w:lvlJc w:val="left"/>
      <w:pPr>
        <w:ind w:left="360" w:hanging="360"/>
      </w:pPr>
      <w:rPr>
        <w:rFonts w:ascii="Avenir Next LT Pro" w:hAnsi="Avenir Next LT Pro" w:hint="default"/>
        <w:b w:val="0"/>
        <w:i w:val="0"/>
        <w:strike w:val="0"/>
        <w:dstrike w:val="0"/>
        <w:color w:val="212121"/>
        <w:sz w:val="22"/>
        <w:szCs w:val="21"/>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735C59CD"/>
    <w:multiLevelType w:val="hybridMultilevel"/>
    <w:tmpl w:val="9D4CD274"/>
    <w:lvl w:ilvl="0" w:tplc="FFFFFFFF">
      <w:start w:val="1"/>
      <w:numFmt w:val="bullet"/>
      <w:lvlText w:val=""/>
      <w:lvlJc w:val="left"/>
      <w:pPr>
        <w:ind w:left="720" w:hanging="360"/>
      </w:pPr>
      <w:rPr>
        <w:rFonts w:ascii="Symbol" w:hAnsi="Symbol" w:hint="default"/>
      </w:rPr>
    </w:lvl>
    <w:lvl w:ilvl="1" w:tplc="3DC8A64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AA7549"/>
    <w:multiLevelType w:val="hybridMultilevel"/>
    <w:tmpl w:val="E200A11C"/>
    <w:lvl w:ilvl="0" w:tplc="08070001">
      <w:start w:val="1"/>
      <w:numFmt w:val="bullet"/>
      <w:lvlText w:val=""/>
      <w:lvlJc w:val="left"/>
      <w:pPr>
        <w:ind w:left="1268" w:hanging="360"/>
      </w:pPr>
      <w:rPr>
        <w:rFonts w:ascii="Symbol" w:hAnsi="Symbol" w:hint="default"/>
      </w:rPr>
    </w:lvl>
    <w:lvl w:ilvl="1" w:tplc="FFFFFFFF" w:tentative="1">
      <w:start w:val="1"/>
      <w:numFmt w:val="bullet"/>
      <w:lvlText w:val="o"/>
      <w:lvlJc w:val="left"/>
      <w:pPr>
        <w:ind w:left="1894" w:hanging="360"/>
      </w:pPr>
      <w:rPr>
        <w:rFonts w:ascii="Courier New" w:hAnsi="Courier New" w:cs="Courier New" w:hint="default"/>
      </w:rPr>
    </w:lvl>
    <w:lvl w:ilvl="2" w:tplc="FFFFFFFF" w:tentative="1">
      <w:start w:val="1"/>
      <w:numFmt w:val="bullet"/>
      <w:lvlText w:val=""/>
      <w:lvlJc w:val="left"/>
      <w:pPr>
        <w:ind w:left="2614" w:hanging="360"/>
      </w:pPr>
      <w:rPr>
        <w:rFonts w:ascii="Wingdings" w:hAnsi="Wingdings" w:hint="default"/>
      </w:rPr>
    </w:lvl>
    <w:lvl w:ilvl="3" w:tplc="FFFFFFFF" w:tentative="1">
      <w:start w:val="1"/>
      <w:numFmt w:val="bullet"/>
      <w:lvlText w:val=""/>
      <w:lvlJc w:val="left"/>
      <w:pPr>
        <w:ind w:left="3334" w:hanging="360"/>
      </w:pPr>
      <w:rPr>
        <w:rFonts w:ascii="Symbol" w:hAnsi="Symbol" w:hint="default"/>
      </w:rPr>
    </w:lvl>
    <w:lvl w:ilvl="4" w:tplc="FFFFFFFF" w:tentative="1">
      <w:start w:val="1"/>
      <w:numFmt w:val="bullet"/>
      <w:lvlText w:val="o"/>
      <w:lvlJc w:val="left"/>
      <w:pPr>
        <w:ind w:left="4054" w:hanging="360"/>
      </w:pPr>
      <w:rPr>
        <w:rFonts w:ascii="Courier New" w:hAnsi="Courier New" w:cs="Courier New" w:hint="default"/>
      </w:rPr>
    </w:lvl>
    <w:lvl w:ilvl="5" w:tplc="FFFFFFFF" w:tentative="1">
      <w:start w:val="1"/>
      <w:numFmt w:val="bullet"/>
      <w:lvlText w:val=""/>
      <w:lvlJc w:val="left"/>
      <w:pPr>
        <w:ind w:left="4774" w:hanging="360"/>
      </w:pPr>
      <w:rPr>
        <w:rFonts w:ascii="Wingdings" w:hAnsi="Wingdings" w:hint="default"/>
      </w:rPr>
    </w:lvl>
    <w:lvl w:ilvl="6" w:tplc="FFFFFFFF" w:tentative="1">
      <w:start w:val="1"/>
      <w:numFmt w:val="bullet"/>
      <w:lvlText w:val=""/>
      <w:lvlJc w:val="left"/>
      <w:pPr>
        <w:ind w:left="5494" w:hanging="360"/>
      </w:pPr>
      <w:rPr>
        <w:rFonts w:ascii="Symbol" w:hAnsi="Symbol" w:hint="default"/>
      </w:rPr>
    </w:lvl>
    <w:lvl w:ilvl="7" w:tplc="FFFFFFFF" w:tentative="1">
      <w:start w:val="1"/>
      <w:numFmt w:val="bullet"/>
      <w:lvlText w:val="o"/>
      <w:lvlJc w:val="left"/>
      <w:pPr>
        <w:ind w:left="6214" w:hanging="360"/>
      </w:pPr>
      <w:rPr>
        <w:rFonts w:ascii="Courier New" w:hAnsi="Courier New" w:cs="Courier New" w:hint="default"/>
      </w:rPr>
    </w:lvl>
    <w:lvl w:ilvl="8" w:tplc="FFFFFFFF" w:tentative="1">
      <w:start w:val="1"/>
      <w:numFmt w:val="bullet"/>
      <w:lvlText w:val=""/>
      <w:lvlJc w:val="left"/>
      <w:pPr>
        <w:ind w:left="6934" w:hanging="360"/>
      </w:pPr>
      <w:rPr>
        <w:rFonts w:ascii="Wingdings" w:hAnsi="Wingdings" w:hint="default"/>
      </w:rPr>
    </w:lvl>
  </w:abstractNum>
  <w:abstractNum w:abstractNumId="38" w15:restartNumberingAfterBreak="0">
    <w:nsid w:val="75CC7510"/>
    <w:multiLevelType w:val="hybridMultilevel"/>
    <w:tmpl w:val="70003D48"/>
    <w:lvl w:ilvl="0" w:tplc="8B2445FA">
      <w:start w:val="2"/>
      <w:numFmt w:val="bullet"/>
      <w:lvlText w:val="•"/>
      <w:lvlJc w:val="left"/>
      <w:pPr>
        <w:ind w:left="1268" w:hanging="360"/>
      </w:pPr>
      <w:rPr>
        <w:rFonts w:ascii="Arial" w:eastAsiaTheme="minorHAnsi" w:hAnsi="Arial" w:cs="Arial" w:hint="default"/>
      </w:rPr>
    </w:lvl>
    <w:lvl w:ilvl="1" w:tplc="08070003" w:tentative="1">
      <w:start w:val="1"/>
      <w:numFmt w:val="bullet"/>
      <w:lvlText w:val="o"/>
      <w:lvlJc w:val="left"/>
      <w:pPr>
        <w:ind w:left="1894" w:hanging="360"/>
      </w:pPr>
      <w:rPr>
        <w:rFonts w:ascii="Courier New" w:hAnsi="Courier New" w:cs="Courier New" w:hint="default"/>
      </w:rPr>
    </w:lvl>
    <w:lvl w:ilvl="2" w:tplc="08070005" w:tentative="1">
      <w:start w:val="1"/>
      <w:numFmt w:val="bullet"/>
      <w:lvlText w:val=""/>
      <w:lvlJc w:val="left"/>
      <w:pPr>
        <w:ind w:left="2614" w:hanging="360"/>
      </w:pPr>
      <w:rPr>
        <w:rFonts w:ascii="Wingdings" w:hAnsi="Wingdings" w:hint="default"/>
      </w:rPr>
    </w:lvl>
    <w:lvl w:ilvl="3" w:tplc="08070001" w:tentative="1">
      <w:start w:val="1"/>
      <w:numFmt w:val="bullet"/>
      <w:lvlText w:val=""/>
      <w:lvlJc w:val="left"/>
      <w:pPr>
        <w:ind w:left="3334" w:hanging="360"/>
      </w:pPr>
      <w:rPr>
        <w:rFonts w:ascii="Symbol" w:hAnsi="Symbol" w:hint="default"/>
      </w:rPr>
    </w:lvl>
    <w:lvl w:ilvl="4" w:tplc="08070003" w:tentative="1">
      <w:start w:val="1"/>
      <w:numFmt w:val="bullet"/>
      <w:lvlText w:val="o"/>
      <w:lvlJc w:val="left"/>
      <w:pPr>
        <w:ind w:left="4054" w:hanging="360"/>
      </w:pPr>
      <w:rPr>
        <w:rFonts w:ascii="Courier New" w:hAnsi="Courier New" w:cs="Courier New" w:hint="default"/>
      </w:rPr>
    </w:lvl>
    <w:lvl w:ilvl="5" w:tplc="08070005" w:tentative="1">
      <w:start w:val="1"/>
      <w:numFmt w:val="bullet"/>
      <w:lvlText w:val=""/>
      <w:lvlJc w:val="left"/>
      <w:pPr>
        <w:ind w:left="4774" w:hanging="360"/>
      </w:pPr>
      <w:rPr>
        <w:rFonts w:ascii="Wingdings" w:hAnsi="Wingdings" w:hint="default"/>
      </w:rPr>
    </w:lvl>
    <w:lvl w:ilvl="6" w:tplc="08070001" w:tentative="1">
      <w:start w:val="1"/>
      <w:numFmt w:val="bullet"/>
      <w:lvlText w:val=""/>
      <w:lvlJc w:val="left"/>
      <w:pPr>
        <w:ind w:left="5494" w:hanging="360"/>
      </w:pPr>
      <w:rPr>
        <w:rFonts w:ascii="Symbol" w:hAnsi="Symbol" w:hint="default"/>
      </w:rPr>
    </w:lvl>
    <w:lvl w:ilvl="7" w:tplc="08070003" w:tentative="1">
      <w:start w:val="1"/>
      <w:numFmt w:val="bullet"/>
      <w:lvlText w:val="o"/>
      <w:lvlJc w:val="left"/>
      <w:pPr>
        <w:ind w:left="6214" w:hanging="360"/>
      </w:pPr>
      <w:rPr>
        <w:rFonts w:ascii="Courier New" w:hAnsi="Courier New" w:cs="Courier New" w:hint="default"/>
      </w:rPr>
    </w:lvl>
    <w:lvl w:ilvl="8" w:tplc="08070005" w:tentative="1">
      <w:start w:val="1"/>
      <w:numFmt w:val="bullet"/>
      <w:lvlText w:val=""/>
      <w:lvlJc w:val="left"/>
      <w:pPr>
        <w:ind w:left="6934" w:hanging="360"/>
      </w:pPr>
      <w:rPr>
        <w:rFonts w:ascii="Wingdings" w:hAnsi="Wingdings" w:hint="default"/>
      </w:rPr>
    </w:lvl>
  </w:abstractNum>
  <w:num w:numId="1" w16cid:durableId="1236891761">
    <w:abstractNumId w:val="32"/>
  </w:num>
  <w:num w:numId="2" w16cid:durableId="398481536">
    <w:abstractNumId w:val="28"/>
  </w:num>
  <w:num w:numId="3" w16cid:durableId="839737030">
    <w:abstractNumId w:val="24"/>
  </w:num>
  <w:num w:numId="4" w16cid:durableId="1160342966">
    <w:abstractNumId w:val="11"/>
  </w:num>
  <w:num w:numId="5" w16cid:durableId="1119372772">
    <w:abstractNumId w:val="13"/>
  </w:num>
  <w:num w:numId="6" w16cid:durableId="1694570186">
    <w:abstractNumId w:val="6"/>
  </w:num>
  <w:num w:numId="7" w16cid:durableId="1090738465">
    <w:abstractNumId w:val="38"/>
  </w:num>
  <w:num w:numId="8" w16cid:durableId="1896115863">
    <w:abstractNumId w:val="12"/>
  </w:num>
  <w:num w:numId="9" w16cid:durableId="1835409062">
    <w:abstractNumId w:val="22"/>
  </w:num>
  <w:num w:numId="10" w16cid:durableId="1380589924">
    <w:abstractNumId w:val="31"/>
  </w:num>
  <w:num w:numId="11" w16cid:durableId="134152793">
    <w:abstractNumId w:val="15"/>
  </w:num>
  <w:num w:numId="12" w16cid:durableId="496507054">
    <w:abstractNumId w:val="23"/>
  </w:num>
  <w:num w:numId="13" w16cid:durableId="1772240899">
    <w:abstractNumId w:val="34"/>
  </w:num>
  <w:num w:numId="14" w16cid:durableId="1324745118">
    <w:abstractNumId w:val="16"/>
  </w:num>
  <w:num w:numId="15" w16cid:durableId="1280792695">
    <w:abstractNumId w:val="4"/>
  </w:num>
  <w:num w:numId="16" w16cid:durableId="336885133">
    <w:abstractNumId w:val="29"/>
  </w:num>
  <w:num w:numId="17" w16cid:durableId="2023361728">
    <w:abstractNumId w:val="26"/>
  </w:num>
  <w:num w:numId="18" w16cid:durableId="44183582">
    <w:abstractNumId w:val="8"/>
  </w:num>
  <w:num w:numId="19" w16cid:durableId="1291210226">
    <w:abstractNumId w:val="17"/>
  </w:num>
  <w:num w:numId="20" w16cid:durableId="726496816">
    <w:abstractNumId w:val="5"/>
  </w:num>
  <w:num w:numId="21" w16cid:durableId="1760522792">
    <w:abstractNumId w:val="25"/>
  </w:num>
  <w:num w:numId="22" w16cid:durableId="1190069206">
    <w:abstractNumId w:val="20"/>
  </w:num>
  <w:num w:numId="23" w16cid:durableId="655494319">
    <w:abstractNumId w:val="7"/>
  </w:num>
  <w:num w:numId="24" w16cid:durableId="1756704091">
    <w:abstractNumId w:val="30"/>
  </w:num>
  <w:num w:numId="25" w16cid:durableId="1507817156">
    <w:abstractNumId w:val="14"/>
  </w:num>
  <w:num w:numId="26" w16cid:durableId="1437287700">
    <w:abstractNumId w:val="27"/>
  </w:num>
  <w:num w:numId="27" w16cid:durableId="1245533884">
    <w:abstractNumId w:val="1"/>
  </w:num>
  <w:num w:numId="28" w16cid:durableId="2065055409">
    <w:abstractNumId w:val="10"/>
  </w:num>
  <w:num w:numId="29" w16cid:durableId="17895922">
    <w:abstractNumId w:val="21"/>
  </w:num>
  <w:num w:numId="30" w16cid:durableId="1755741274">
    <w:abstractNumId w:val="0"/>
  </w:num>
  <w:num w:numId="31" w16cid:durableId="500120160">
    <w:abstractNumId w:val="19"/>
  </w:num>
  <w:num w:numId="32" w16cid:durableId="1272085181">
    <w:abstractNumId w:val="36"/>
  </w:num>
  <w:num w:numId="33" w16cid:durableId="1323699202">
    <w:abstractNumId w:val="9"/>
  </w:num>
  <w:num w:numId="34" w16cid:durableId="956914626">
    <w:abstractNumId w:val="35"/>
  </w:num>
  <w:num w:numId="35" w16cid:durableId="175585564">
    <w:abstractNumId w:val="33"/>
  </w:num>
  <w:num w:numId="36" w16cid:durableId="1185747771">
    <w:abstractNumId w:val="37"/>
  </w:num>
  <w:num w:numId="37" w16cid:durableId="443379672">
    <w:abstractNumId w:val="18"/>
  </w:num>
  <w:num w:numId="38" w16cid:durableId="1241522881">
    <w:abstractNumId w:val="3"/>
  </w:num>
  <w:num w:numId="39" w16cid:durableId="61984331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lene Marty">
    <w15:presenceInfo w15:providerId="AD" w15:userId="S::marlene.marty@avasis.biz::3634dfaa-c254-41d9-8171-ec2dec4c93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3"/>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EA1"/>
    <w:rsid w:val="00027457"/>
    <w:rsid w:val="00041253"/>
    <w:rsid w:val="0004463E"/>
    <w:rsid w:val="000608F3"/>
    <w:rsid w:val="00064515"/>
    <w:rsid w:val="000805C6"/>
    <w:rsid w:val="00080D81"/>
    <w:rsid w:val="000A35BF"/>
    <w:rsid w:val="000E7663"/>
    <w:rsid w:val="000F4B34"/>
    <w:rsid w:val="001020BB"/>
    <w:rsid w:val="00104F6F"/>
    <w:rsid w:val="001141F7"/>
    <w:rsid w:val="00123A32"/>
    <w:rsid w:val="0013650F"/>
    <w:rsid w:val="00142E12"/>
    <w:rsid w:val="00145630"/>
    <w:rsid w:val="00176CC2"/>
    <w:rsid w:val="00180BF5"/>
    <w:rsid w:val="001953B3"/>
    <w:rsid w:val="001A4054"/>
    <w:rsid w:val="001A4DF5"/>
    <w:rsid w:val="001B23CF"/>
    <w:rsid w:val="001D0563"/>
    <w:rsid w:val="00202644"/>
    <w:rsid w:val="00207E2A"/>
    <w:rsid w:val="0023627C"/>
    <w:rsid w:val="00237A6E"/>
    <w:rsid w:val="00253A3D"/>
    <w:rsid w:val="002761EE"/>
    <w:rsid w:val="00284F6E"/>
    <w:rsid w:val="00293612"/>
    <w:rsid w:val="0029630E"/>
    <w:rsid w:val="002F36DA"/>
    <w:rsid w:val="002F45D8"/>
    <w:rsid w:val="00307F59"/>
    <w:rsid w:val="00311962"/>
    <w:rsid w:val="00322EA1"/>
    <w:rsid w:val="003810EC"/>
    <w:rsid w:val="00390E40"/>
    <w:rsid w:val="00390E57"/>
    <w:rsid w:val="003A149C"/>
    <w:rsid w:val="003E5255"/>
    <w:rsid w:val="004107C6"/>
    <w:rsid w:val="00411119"/>
    <w:rsid w:val="004421B6"/>
    <w:rsid w:val="0045049B"/>
    <w:rsid w:val="00463D94"/>
    <w:rsid w:val="004717D8"/>
    <w:rsid w:val="004777BE"/>
    <w:rsid w:val="00491250"/>
    <w:rsid w:val="004C4208"/>
    <w:rsid w:val="004E3779"/>
    <w:rsid w:val="004F2628"/>
    <w:rsid w:val="00504235"/>
    <w:rsid w:val="0051241A"/>
    <w:rsid w:val="00514066"/>
    <w:rsid w:val="00530260"/>
    <w:rsid w:val="00543721"/>
    <w:rsid w:val="0054702F"/>
    <w:rsid w:val="005632FE"/>
    <w:rsid w:val="0057420F"/>
    <w:rsid w:val="005B5359"/>
    <w:rsid w:val="005E5401"/>
    <w:rsid w:val="005F0AFB"/>
    <w:rsid w:val="005F5861"/>
    <w:rsid w:val="006034B3"/>
    <w:rsid w:val="006436AD"/>
    <w:rsid w:val="0068525F"/>
    <w:rsid w:val="00692970"/>
    <w:rsid w:val="006A4EC0"/>
    <w:rsid w:val="006D5783"/>
    <w:rsid w:val="006E1E25"/>
    <w:rsid w:val="006F52FA"/>
    <w:rsid w:val="0071775D"/>
    <w:rsid w:val="007346C9"/>
    <w:rsid w:val="007C746A"/>
    <w:rsid w:val="007E3419"/>
    <w:rsid w:val="008076A1"/>
    <w:rsid w:val="00814ED2"/>
    <w:rsid w:val="00815B6F"/>
    <w:rsid w:val="008367F3"/>
    <w:rsid w:val="00837E51"/>
    <w:rsid w:val="0084426E"/>
    <w:rsid w:val="00844E72"/>
    <w:rsid w:val="00856BEF"/>
    <w:rsid w:val="008766E0"/>
    <w:rsid w:val="0088193D"/>
    <w:rsid w:val="00883AA8"/>
    <w:rsid w:val="008B3417"/>
    <w:rsid w:val="00901771"/>
    <w:rsid w:val="0092128D"/>
    <w:rsid w:val="00923F31"/>
    <w:rsid w:val="00933B9F"/>
    <w:rsid w:val="009431CD"/>
    <w:rsid w:val="009676B0"/>
    <w:rsid w:val="00977B67"/>
    <w:rsid w:val="00991AB4"/>
    <w:rsid w:val="009974E1"/>
    <w:rsid w:val="009A6800"/>
    <w:rsid w:val="009B11CC"/>
    <w:rsid w:val="009B5DD5"/>
    <w:rsid w:val="009C3DC1"/>
    <w:rsid w:val="00A019BB"/>
    <w:rsid w:val="00A1663D"/>
    <w:rsid w:val="00A16F8A"/>
    <w:rsid w:val="00A266E1"/>
    <w:rsid w:val="00A523C6"/>
    <w:rsid w:val="00A5574D"/>
    <w:rsid w:val="00A82902"/>
    <w:rsid w:val="00A96F50"/>
    <w:rsid w:val="00AA2907"/>
    <w:rsid w:val="00AA6585"/>
    <w:rsid w:val="00AB2910"/>
    <w:rsid w:val="00AE3919"/>
    <w:rsid w:val="00AE3B4B"/>
    <w:rsid w:val="00B0748D"/>
    <w:rsid w:val="00B16EDC"/>
    <w:rsid w:val="00B37F37"/>
    <w:rsid w:val="00B52DA0"/>
    <w:rsid w:val="00B56D17"/>
    <w:rsid w:val="00B576CF"/>
    <w:rsid w:val="00B826AF"/>
    <w:rsid w:val="00B85ECF"/>
    <w:rsid w:val="00BC7F8D"/>
    <w:rsid w:val="00C0326F"/>
    <w:rsid w:val="00C10B63"/>
    <w:rsid w:val="00C63E30"/>
    <w:rsid w:val="00C74AE2"/>
    <w:rsid w:val="00C94862"/>
    <w:rsid w:val="00CA105E"/>
    <w:rsid w:val="00CB77E1"/>
    <w:rsid w:val="00CC292E"/>
    <w:rsid w:val="00CE67AD"/>
    <w:rsid w:val="00D0536B"/>
    <w:rsid w:val="00D11FDA"/>
    <w:rsid w:val="00D35941"/>
    <w:rsid w:val="00D359C6"/>
    <w:rsid w:val="00D64BDC"/>
    <w:rsid w:val="00D71335"/>
    <w:rsid w:val="00D91C60"/>
    <w:rsid w:val="00DB338B"/>
    <w:rsid w:val="00DB616C"/>
    <w:rsid w:val="00DC4847"/>
    <w:rsid w:val="00DD1EEF"/>
    <w:rsid w:val="00E02709"/>
    <w:rsid w:val="00E40DCB"/>
    <w:rsid w:val="00E55511"/>
    <w:rsid w:val="00E737D1"/>
    <w:rsid w:val="00E74644"/>
    <w:rsid w:val="00E855B8"/>
    <w:rsid w:val="00EA489D"/>
    <w:rsid w:val="00EC29CF"/>
    <w:rsid w:val="00ED5AD2"/>
    <w:rsid w:val="00ED69C3"/>
    <w:rsid w:val="00EE3EE9"/>
    <w:rsid w:val="00EF610D"/>
    <w:rsid w:val="00F11FD7"/>
    <w:rsid w:val="00F24AF9"/>
    <w:rsid w:val="00F5252A"/>
    <w:rsid w:val="00FC5BC8"/>
    <w:rsid w:val="00FC679D"/>
    <w:rsid w:val="00FD3767"/>
    <w:rsid w:val="00FE41FA"/>
    <w:rsid w:val="00FF0C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55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3E30"/>
    <w:pPr>
      <w:spacing w:after="0" w:line="240" w:lineRule="auto"/>
    </w:pPr>
    <w:rPr>
      <w:rFonts w:ascii="Avenir Next LT Pro" w:hAnsi="Avenir Next LT Pro"/>
      <w:color w:val="4D4D4D"/>
    </w:rPr>
  </w:style>
  <w:style w:type="paragraph" w:styleId="berschrift1">
    <w:name w:val="heading 1"/>
    <w:basedOn w:val="Standard"/>
    <w:next w:val="Standard"/>
    <w:link w:val="berschrift1Zchn"/>
    <w:uiPriority w:val="9"/>
    <w:qFormat/>
    <w:rsid w:val="000A35BF"/>
    <w:pPr>
      <w:keepNext/>
      <w:keepLines/>
      <w:numPr>
        <w:numId w:val="4"/>
      </w:numPr>
      <w:tabs>
        <w:tab w:val="left" w:pos="284"/>
      </w:tabs>
      <w:spacing w:before="480" w:after="120"/>
      <w:outlineLvl w:val="0"/>
    </w:pPr>
    <w:rPr>
      <w:rFonts w:eastAsiaTheme="majorEastAsia" w:cstheme="majorBidi"/>
      <w:b/>
      <w:bCs/>
      <w:color w:val="351F65"/>
      <w:sz w:val="24"/>
      <w:szCs w:val="28"/>
    </w:rPr>
  </w:style>
  <w:style w:type="paragraph" w:styleId="berschrift2">
    <w:name w:val="heading 2"/>
    <w:basedOn w:val="Standard"/>
    <w:next w:val="Standard"/>
    <w:link w:val="berschrift2Zchn"/>
    <w:uiPriority w:val="9"/>
    <w:unhideWhenUsed/>
    <w:qFormat/>
    <w:rsid w:val="000A35BF"/>
    <w:pPr>
      <w:keepNext/>
      <w:keepLines/>
      <w:numPr>
        <w:ilvl w:val="1"/>
        <w:numId w:val="4"/>
      </w:numPr>
      <w:tabs>
        <w:tab w:val="left" w:pos="851"/>
      </w:tabs>
      <w:spacing w:before="240" w:after="120"/>
      <w:outlineLvl w:val="1"/>
    </w:pPr>
    <w:rPr>
      <w:rFonts w:eastAsiaTheme="majorEastAsia" w:cstheme="majorBidi"/>
      <w:b/>
      <w:bCs/>
      <w:color w:val="676C73"/>
      <w:szCs w:val="26"/>
    </w:rPr>
  </w:style>
  <w:style w:type="paragraph" w:styleId="berschrift3">
    <w:name w:val="heading 3"/>
    <w:basedOn w:val="Standard"/>
    <w:next w:val="Standard"/>
    <w:link w:val="berschrift3Zchn"/>
    <w:uiPriority w:val="9"/>
    <w:qFormat/>
    <w:rsid w:val="00E855B8"/>
    <w:pPr>
      <w:keepNext/>
      <w:keepLines/>
      <w:numPr>
        <w:ilvl w:val="2"/>
        <w:numId w:val="4"/>
      </w:numPr>
      <w:tabs>
        <w:tab w:val="left" w:pos="851"/>
      </w:tabs>
      <w:spacing w:before="240" w:after="120"/>
      <w:outlineLvl w:val="2"/>
    </w:pPr>
    <w:rPr>
      <w:rFonts w:eastAsiaTheme="majorEastAsia" w:cstheme="majorBidi"/>
      <w:b/>
      <w:bCs/>
      <w:color w:val="676C73"/>
    </w:rPr>
  </w:style>
  <w:style w:type="paragraph" w:styleId="berschrift4">
    <w:name w:val="heading 4"/>
    <w:basedOn w:val="Standard"/>
    <w:next w:val="Standard"/>
    <w:link w:val="berschrift4Zchn"/>
    <w:uiPriority w:val="9"/>
    <w:semiHidden/>
    <w:unhideWhenUsed/>
    <w:qFormat/>
    <w:rsid w:val="00A1663D"/>
    <w:pPr>
      <w:keepNext/>
      <w:keepLines/>
      <w:numPr>
        <w:ilvl w:val="3"/>
        <w:numId w:val="4"/>
      </w:numPr>
      <w:spacing w:before="200"/>
      <w:outlineLvl w:val="3"/>
    </w:pPr>
    <w:rPr>
      <w:rFonts w:asciiTheme="majorHAnsi" w:eastAsiaTheme="majorEastAsia" w:hAnsiTheme="majorHAnsi" w:cstheme="majorBidi"/>
      <w:b/>
      <w:bCs/>
      <w:i/>
      <w:iCs/>
      <w:color w:val="D70B4A" w:themeColor="accent1"/>
    </w:rPr>
  </w:style>
  <w:style w:type="paragraph" w:styleId="berschrift5">
    <w:name w:val="heading 5"/>
    <w:basedOn w:val="Standard"/>
    <w:next w:val="Standard"/>
    <w:link w:val="berschrift5Zchn"/>
    <w:uiPriority w:val="9"/>
    <w:semiHidden/>
    <w:unhideWhenUsed/>
    <w:qFormat/>
    <w:rsid w:val="00A1663D"/>
    <w:pPr>
      <w:keepNext/>
      <w:keepLines/>
      <w:numPr>
        <w:ilvl w:val="4"/>
        <w:numId w:val="4"/>
      </w:numPr>
      <w:spacing w:before="200"/>
      <w:outlineLvl w:val="4"/>
    </w:pPr>
    <w:rPr>
      <w:rFonts w:asciiTheme="majorHAnsi" w:eastAsiaTheme="majorEastAsia" w:hAnsiTheme="majorHAnsi" w:cstheme="majorBidi"/>
      <w:color w:val="6A0524" w:themeColor="accent1" w:themeShade="7F"/>
    </w:rPr>
  </w:style>
  <w:style w:type="paragraph" w:styleId="berschrift6">
    <w:name w:val="heading 6"/>
    <w:basedOn w:val="Standard"/>
    <w:next w:val="Standard"/>
    <w:link w:val="berschrift6Zchn"/>
    <w:uiPriority w:val="9"/>
    <w:semiHidden/>
    <w:unhideWhenUsed/>
    <w:qFormat/>
    <w:rsid w:val="00A1663D"/>
    <w:pPr>
      <w:keepNext/>
      <w:keepLines/>
      <w:numPr>
        <w:ilvl w:val="5"/>
        <w:numId w:val="4"/>
      </w:numPr>
      <w:spacing w:before="200"/>
      <w:outlineLvl w:val="5"/>
    </w:pPr>
    <w:rPr>
      <w:rFonts w:asciiTheme="majorHAnsi" w:eastAsiaTheme="majorEastAsia" w:hAnsiTheme="majorHAnsi" w:cstheme="majorBidi"/>
      <w:i/>
      <w:iCs/>
      <w:color w:val="6A0524" w:themeColor="accent1" w:themeShade="7F"/>
    </w:rPr>
  </w:style>
  <w:style w:type="paragraph" w:styleId="berschrift7">
    <w:name w:val="heading 7"/>
    <w:basedOn w:val="Standard"/>
    <w:next w:val="Standard"/>
    <w:link w:val="berschrift7Zchn"/>
    <w:uiPriority w:val="9"/>
    <w:semiHidden/>
    <w:unhideWhenUsed/>
    <w:qFormat/>
    <w:rsid w:val="00A1663D"/>
    <w:pPr>
      <w:keepNext/>
      <w:keepLines/>
      <w:numPr>
        <w:ilvl w:val="6"/>
        <w:numId w:val="4"/>
      </w:numPr>
      <w:spacing w:before="200"/>
      <w:outlineLvl w:val="6"/>
    </w:pPr>
    <w:rPr>
      <w:rFonts w:asciiTheme="majorHAnsi" w:eastAsiaTheme="majorEastAsia" w:hAnsiTheme="majorHAnsi" w:cstheme="majorBidi"/>
      <w:i/>
      <w:iCs/>
      <w:color w:val="5A35AD" w:themeColor="text1" w:themeTint="BF"/>
    </w:rPr>
  </w:style>
  <w:style w:type="paragraph" w:styleId="berschrift8">
    <w:name w:val="heading 8"/>
    <w:basedOn w:val="Standard"/>
    <w:next w:val="Standard"/>
    <w:link w:val="berschrift8Zchn"/>
    <w:uiPriority w:val="9"/>
    <w:semiHidden/>
    <w:unhideWhenUsed/>
    <w:qFormat/>
    <w:rsid w:val="00A1663D"/>
    <w:pPr>
      <w:keepNext/>
      <w:keepLines/>
      <w:numPr>
        <w:ilvl w:val="7"/>
        <w:numId w:val="4"/>
      </w:numPr>
      <w:spacing w:before="200"/>
      <w:outlineLvl w:val="7"/>
    </w:pPr>
    <w:rPr>
      <w:rFonts w:asciiTheme="majorHAnsi" w:eastAsiaTheme="majorEastAsia" w:hAnsiTheme="majorHAnsi" w:cstheme="majorBidi"/>
      <w:color w:val="5A35AD" w:themeColor="text1" w:themeTint="BF"/>
      <w:szCs w:val="20"/>
    </w:rPr>
  </w:style>
  <w:style w:type="paragraph" w:styleId="berschrift9">
    <w:name w:val="heading 9"/>
    <w:basedOn w:val="Standard"/>
    <w:next w:val="Standard"/>
    <w:link w:val="berschrift9Zchn"/>
    <w:uiPriority w:val="9"/>
    <w:semiHidden/>
    <w:unhideWhenUsed/>
    <w:qFormat/>
    <w:rsid w:val="00A1663D"/>
    <w:pPr>
      <w:keepNext/>
      <w:keepLines/>
      <w:numPr>
        <w:ilvl w:val="8"/>
        <w:numId w:val="4"/>
      </w:numPr>
      <w:spacing w:before="200"/>
      <w:outlineLvl w:val="8"/>
    </w:pPr>
    <w:rPr>
      <w:rFonts w:asciiTheme="majorHAnsi" w:eastAsiaTheme="majorEastAsia" w:hAnsiTheme="majorHAnsi" w:cstheme="majorBidi"/>
      <w:i/>
      <w:iCs/>
      <w:color w:val="5A35AD"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D69C3"/>
    <w:pPr>
      <w:spacing w:after="0"/>
    </w:pPr>
    <w:rPr>
      <w:rFonts w:ascii="HelvLight" w:hAnsi="HelvLight"/>
      <w:color w:val="4D4D4D"/>
      <w:sz w:val="20"/>
    </w:rPr>
  </w:style>
  <w:style w:type="paragraph" w:styleId="Sprechblasentext">
    <w:name w:val="Balloon Text"/>
    <w:basedOn w:val="Standard"/>
    <w:link w:val="SprechblasentextZchn"/>
    <w:uiPriority w:val="99"/>
    <w:semiHidden/>
    <w:unhideWhenUsed/>
    <w:rsid w:val="00DD1EE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1EEF"/>
    <w:rPr>
      <w:rFonts w:ascii="Tahoma" w:hAnsi="Tahoma" w:cs="Tahoma"/>
      <w:sz w:val="16"/>
      <w:szCs w:val="16"/>
    </w:rPr>
  </w:style>
  <w:style w:type="character" w:styleId="Hyperlink">
    <w:name w:val="Hyperlink"/>
    <w:basedOn w:val="Absatz-Standardschriftart"/>
    <w:uiPriority w:val="99"/>
    <w:unhideWhenUsed/>
    <w:rsid w:val="006E1E25"/>
    <w:rPr>
      <w:color w:val="735F9E" w:themeColor="hyperlink"/>
      <w:u w:val="single"/>
    </w:rPr>
  </w:style>
  <w:style w:type="paragraph" w:styleId="Kopfzeile">
    <w:name w:val="header"/>
    <w:basedOn w:val="Standard"/>
    <w:link w:val="KopfzeileZchn"/>
    <w:uiPriority w:val="99"/>
    <w:unhideWhenUsed/>
    <w:rsid w:val="0092128D"/>
    <w:pPr>
      <w:tabs>
        <w:tab w:val="center" w:pos="4536"/>
        <w:tab w:val="right" w:pos="9072"/>
      </w:tabs>
    </w:pPr>
  </w:style>
  <w:style w:type="character" w:customStyle="1" w:styleId="KopfzeileZchn">
    <w:name w:val="Kopfzeile Zchn"/>
    <w:basedOn w:val="Absatz-Standardschriftart"/>
    <w:link w:val="Kopfzeile"/>
    <w:uiPriority w:val="99"/>
    <w:rsid w:val="0092128D"/>
  </w:style>
  <w:style w:type="paragraph" w:styleId="Fuzeile">
    <w:name w:val="footer"/>
    <w:basedOn w:val="Standard"/>
    <w:link w:val="FuzeileZchn"/>
    <w:uiPriority w:val="99"/>
    <w:unhideWhenUsed/>
    <w:rsid w:val="0092128D"/>
    <w:pPr>
      <w:tabs>
        <w:tab w:val="center" w:pos="4536"/>
        <w:tab w:val="right" w:pos="9072"/>
      </w:tabs>
    </w:pPr>
  </w:style>
  <w:style w:type="character" w:customStyle="1" w:styleId="FuzeileZchn">
    <w:name w:val="Fußzeile Zchn"/>
    <w:basedOn w:val="Absatz-Standardschriftart"/>
    <w:link w:val="Fuzeile"/>
    <w:uiPriority w:val="99"/>
    <w:rsid w:val="0092128D"/>
  </w:style>
  <w:style w:type="character" w:customStyle="1" w:styleId="berschrift1Zchn">
    <w:name w:val="Überschrift 1 Zchn"/>
    <w:basedOn w:val="Absatz-Standardschriftart"/>
    <w:link w:val="berschrift1"/>
    <w:uiPriority w:val="9"/>
    <w:rsid w:val="000A35BF"/>
    <w:rPr>
      <w:rFonts w:ascii="Avenir Next LT Pro" w:eastAsiaTheme="majorEastAsia" w:hAnsi="Avenir Next LT Pro" w:cstheme="majorBidi"/>
      <w:b/>
      <w:bCs/>
      <w:color w:val="351F65"/>
      <w:sz w:val="24"/>
      <w:szCs w:val="28"/>
    </w:rPr>
  </w:style>
  <w:style w:type="character" w:customStyle="1" w:styleId="berschrift2Zchn">
    <w:name w:val="Überschrift 2 Zchn"/>
    <w:basedOn w:val="Absatz-Standardschriftart"/>
    <w:link w:val="berschrift2"/>
    <w:uiPriority w:val="9"/>
    <w:rsid w:val="000A35BF"/>
    <w:rPr>
      <w:rFonts w:ascii="Avenir Next LT Pro" w:eastAsiaTheme="majorEastAsia" w:hAnsi="Avenir Next LT Pro" w:cstheme="majorBidi"/>
      <w:b/>
      <w:bCs/>
      <w:color w:val="676C73"/>
      <w:szCs w:val="26"/>
      <w:lang w:val="de-DE"/>
    </w:rPr>
  </w:style>
  <w:style w:type="paragraph" w:styleId="Titel">
    <w:name w:val="Title"/>
    <w:basedOn w:val="Standard"/>
    <w:next w:val="Standard"/>
    <w:link w:val="TitelZchn"/>
    <w:uiPriority w:val="10"/>
    <w:qFormat/>
    <w:rsid w:val="000A35BF"/>
    <w:pPr>
      <w:pBdr>
        <w:bottom w:val="single" w:sz="2" w:space="4" w:color="301476"/>
      </w:pBdr>
      <w:spacing w:before="240" w:after="300"/>
      <w:contextualSpacing/>
    </w:pPr>
    <w:rPr>
      <w:rFonts w:eastAsiaTheme="majorEastAsia" w:cstheme="majorBidi"/>
      <w:b/>
      <w:color w:val="351F65"/>
      <w:spacing w:val="5"/>
      <w:kern w:val="28"/>
      <w:sz w:val="36"/>
      <w:szCs w:val="72"/>
    </w:rPr>
  </w:style>
  <w:style w:type="character" w:customStyle="1" w:styleId="TitelZchn">
    <w:name w:val="Titel Zchn"/>
    <w:basedOn w:val="Absatz-Standardschriftart"/>
    <w:link w:val="Titel"/>
    <w:uiPriority w:val="10"/>
    <w:rsid w:val="000A35BF"/>
    <w:rPr>
      <w:rFonts w:ascii="Avenir Next LT Pro" w:eastAsiaTheme="majorEastAsia" w:hAnsi="Avenir Next LT Pro" w:cstheme="majorBidi"/>
      <w:b/>
      <w:color w:val="351F65"/>
      <w:spacing w:val="5"/>
      <w:kern w:val="28"/>
      <w:sz w:val="36"/>
      <w:szCs w:val="72"/>
      <w:lang w:val="de-DE"/>
    </w:rPr>
  </w:style>
  <w:style w:type="paragraph" w:styleId="Untertitel">
    <w:name w:val="Subtitle"/>
    <w:basedOn w:val="Standard"/>
    <w:next w:val="Standard"/>
    <w:link w:val="UntertitelZchn"/>
    <w:uiPriority w:val="11"/>
    <w:qFormat/>
    <w:rsid w:val="000A35BF"/>
    <w:pPr>
      <w:numPr>
        <w:ilvl w:val="1"/>
      </w:numPr>
    </w:pPr>
    <w:rPr>
      <w:rFonts w:eastAsiaTheme="majorEastAsia" w:cstheme="majorBidi"/>
      <w:iCs/>
      <w:spacing w:val="15"/>
      <w:sz w:val="28"/>
      <w:szCs w:val="28"/>
    </w:rPr>
  </w:style>
  <w:style w:type="character" w:customStyle="1" w:styleId="UntertitelZchn">
    <w:name w:val="Untertitel Zchn"/>
    <w:basedOn w:val="Absatz-Standardschriftart"/>
    <w:link w:val="Untertitel"/>
    <w:uiPriority w:val="11"/>
    <w:rsid w:val="000A35BF"/>
    <w:rPr>
      <w:rFonts w:ascii="Avenir Next LT Pro" w:eastAsiaTheme="majorEastAsia" w:hAnsi="Avenir Next LT Pro" w:cstheme="majorBidi"/>
      <w:iCs/>
      <w:color w:val="4D4D4D"/>
      <w:spacing w:val="15"/>
      <w:sz w:val="28"/>
      <w:szCs w:val="28"/>
      <w:lang w:val="de-DE"/>
    </w:rPr>
  </w:style>
  <w:style w:type="character" w:customStyle="1" w:styleId="berschrift3Zchn">
    <w:name w:val="Überschrift 3 Zchn"/>
    <w:basedOn w:val="Absatz-Standardschriftart"/>
    <w:link w:val="berschrift3"/>
    <w:uiPriority w:val="9"/>
    <w:rsid w:val="00E855B8"/>
    <w:rPr>
      <w:rFonts w:ascii="Avenir Next LT Pro" w:eastAsiaTheme="majorEastAsia" w:hAnsi="Avenir Next LT Pro" w:cstheme="majorBidi"/>
      <w:b/>
      <w:bCs/>
      <w:color w:val="676C73"/>
    </w:rPr>
  </w:style>
  <w:style w:type="character" w:customStyle="1" w:styleId="berschrift4Zchn">
    <w:name w:val="Überschrift 4 Zchn"/>
    <w:basedOn w:val="Absatz-Standardschriftart"/>
    <w:link w:val="berschrift4"/>
    <w:uiPriority w:val="9"/>
    <w:semiHidden/>
    <w:rsid w:val="00A1663D"/>
    <w:rPr>
      <w:rFonts w:asciiTheme="majorHAnsi" w:eastAsiaTheme="majorEastAsia" w:hAnsiTheme="majorHAnsi" w:cstheme="majorBidi"/>
      <w:b/>
      <w:bCs/>
      <w:i/>
      <w:iCs/>
      <w:color w:val="D70B4A" w:themeColor="accent1"/>
      <w:sz w:val="20"/>
    </w:rPr>
  </w:style>
  <w:style w:type="character" w:customStyle="1" w:styleId="berschrift5Zchn">
    <w:name w:val="Überschrift 5 Zchn"/>
    <w:basedOn w:val="Absatz-Standardschriftart"/>
    <w:link w:val="berschrift5"/>
    <w:uiPriority w:val="9"/>
    <w:semiHidden/>
    <w:rsid w:val="00A1663D"/>
    <w:rPr>
      <w:rFonts w:asciiTheme="majorHAnsi" w:eastAsiaTheme="majorEastAsia" w:hAnsiTheme="majorHAnsi" w:cstheme="majorBidi"/>
      <w:color w:val="6A0524" w:themeColor="accent1" w:themeShade="7F"/>
      <w:sz w:val="20"/>
    </w:rPr>
  </w:style>
  <w:style w:type="character" w:customStyle="1" w:styleId="berschrift6Zchn">
    <w:name w:val="Überschrift 6 Zchn"/>
    <w:basedOn w:val="Absatz-Standardschriftart"/>
    <w:link w:val="berschrift6"/>
    <w:uiPriority w:val="9"/>
    <w:semiHidden/>
    <w:rsid w:val="00A1663D"/>
    <w:rPr>
      <w:rFonts w:asciiTheme="majorHAnsi" w:eastAsiaTheme="majorEastAsia" w:hAnsiTheme="majorHAnsi" w:cstheme="majorBidi"/>
      <w:i/>
      <w:iCs/>
      <w:color w:val="6A0524" w:themeColor="accent1" w:themeShade="7F"/>
      <w:sz w:val="20"/>
    </w:rPr>
  </w:style>
  <w:style w:type="character" w:customStyle="1" w:styleId="berschrift7Zchn">
    <w:name w:val="Überschrift 7 Zchn"/>
    <w:basedOn w:val="Absatz-Standardschriftart"/>
    <w:link w:val="berschrift7"/>
    <w:uiPriority w:val="9"/>
    <w:semiHidden/>
    <w:rsid w:val="00A1663D"/>
    <w:rPr>
      <w:rFonts w:asciiTheme="majorHAnsi" w:eastAsiaTheme="majorEastAsia" w:hAnsiTheme="majorHAnsi" w:cstheme="majorBidi"/>
      <w:i/>
      <w:iCs/>
      <w:color w:val="5A35AD" w:themeColor="text1" w:themeTint="BF"/>
      <w:sz w:val="20"/>
    </w:rPr>
  </w:style>
  <w:style w:type="character" w:customStyle="1" w:styleId="berschrift8Zchn">
    <w:name w:val="Überschrift 8 Zchn"/>
    <w:basedOn w:val="Absatz-Standardschriftart"/>
    <w:link w:val="berschrift8"/>
    <w:uiPriority w:val="9"/>
    <w:semiHidden/>
    <w:rsid w:val="00A1663D"/>
    <w:rPr>
      <w:rFonts w:asciiTheme="majorHAnsi" w:eastAsiaTheme="majorEastAsia" w:hAnsiTheme="majorHAnsi" w:cstheme="majorBidi"/>
      <w:color w:val="5A35AD" w:themeColor="text1" w:themeTint="BF"/>
      <w:sz w:val="20"/>
      <w:szCs w:val="20"/>
    </w:rPr>
  </w:style>
  <w:style w:type="character" w:customStyle="1" w:styleId="berschrift9Zchn">
    <w:name w:val="Überschrift 9 Zchn"/>
    <w:basedOn w:val="Absatz-Standardschriftart"/>
    <w:link w:val="berschrift9"/>
    <w:uiPriority w:val="9"/>
    <w:semiHidden/>
    <w:rsid w:val="00A1663D"/>
    <w:rPr>
      <w:rFonts w:asciiTheme="majorHAnsi" w:eastAsiaTheme="majorEastAsia" w:hAnsiTheme="majorHAnsi" w:cstheme="majorBidi"/>
      <w:i/>
      <w:iCs/>
      <w:color w:val="5A35AD" w:themeColor="text1" w:themeTint="BF"/>
      <w:sz w:val="20"/>
      <w:szCs w:val="20"/>
    </w:rPr>
  </w:style>
  <w:style w:type="paragraph" w:styleId="Listenabsatz">
    <w:name w:val="List Paragraph"/>
    <w:basedOn w:val="Standard"/>
    <w:uiPriority w:val="34"/>
    <w:qFormat/>
    <w:rsid w:val="00991AB4"/>
    <w:pPr>
      <w:numPr>
        <w:numId w:val="27"/>
      </w:numPr>
      <w:spacing w:after="120" w:line="259" w:lineRule="auto"/>
      <w:jc w:val="both"/>
    </w:pPr>
    <w:rPr>
      <w:szCs w:val="24"/>
      <w:lang w:val="de-DE" w:eastAsia="ja-JP"/>
    </w:rPr>
  </w:style>
  <w:style w:type="character" w:styleId="Kommentarzeichen">
    <w:name w:val="annotation reference"/>
    <w:basedOn w:val="Absatz-Standardschriftart"/>
    <w:uiPriority w:val="99"/>
    <w:semiHidden/>
    <w:unhideWhenUsed/>
    <w:rsid w:val="00322EA1"/>
    <w:rPr>
      <w:sz w:val="16"/>
      <w:szCs w:val="16"/>
    </w:rPr>
  </w:style>
  <w:style w:type="paragraph" w:styleId="Kommentartext">
    <w:name w:val="annotation text"/>
    <w:basedOn w:val="Standard"/>
    <w:link w:val="KommentartextZchn"/>
    <w:uiPriority w:val="99"/>
    <w:unhideWhenUsed/>
    <w:rsid w:val="00322EA1"/>
    <w:pPr>
      <w:spacing w:after="120"/>
      <w:ind w:left="454"/>
      <w:jc w:val="both"/>
    </w:pPr>
    <w:rPr>
      <w:rFonts w:ascii="Arial" w:hAnsi="Arial"/>
      <w:color w:val="auto"/>
      <w:sz w:val="20"/>
      <w:szCs w:val="20"/>
      <w:lang w:val="en-US"/>
    </w:rPr>
  </w:style>
  <w:style w:type="character" w:customStyle="1" w:styleId="KommentartextZchn">
    <w:name w:val="Kommentartext Zchn"/>
    <w:basedOn w:val="Absatz-Standardschriftart"/>
    <w:link w:val="Kommentartext"/>
    <w:uiPriority w:val="99"/>
    <w:rsid w:val="00322EA1"/>
    <w:rPr>
      <w:rFonts w:ascii="Arial" w:hAnsi="Arial"/>
      <w:sz w:val="20"/>
      <w:szCs w:val="20"/>
      <w:lang w:val="en-US"/>
    </w:rPr>
  </w:style>
  <w:style w:type="character" w:styleId="NichtaufgelsteErwhnung">
    <w:name w:val="Unresolved Mention"/>
    <w:basedOn w:val="Absatz-Standardschriftart"/>
    <w:uiPriority w:val="99"/>
    <w:semiHidden/>
    <w:unhideWhenUsed/>
    <w:rsid w:val="00322EA1"/>
    <w:rPr>
      <w:color w:val="605E5C"/>
      <w:shd w:val="clear" w:color="auto" w:fill="E1DFDD"/>
    </w:rPr>
  </w:style>
  <w:style w:type="paragraph" w:styleId="Verzeichnis1">
    <w:name w:val="toc 1"/>
    <w:basedOn w:val="Standard"/>
    <w:next w:val="Standard"/>
    <w:autoRedefine/>
    <w:uiPriority w:val="39"/>
    <w:unhideWhenUsed/>
    <w:rsid w:val="00D11FDA"/>
    <w:pPr>
      <w:spacing w:after="100"/>
    </w:pPr>
  </w:style>
  <w:style w:type="paragraph" w:styleId="Verzeichnis2">
    <w:name w:val="toc 2"/>
    <w:basedOn w:val="Standard"/>
    <w:next w:val="Standard"/>
    <w:autoRedefine/>
    <w:uiPriority w:val="39"/>
    <w:unhideWhenUsed/>
    <w:rsid w:val="00D11FDA"/>
    <w:pPr>
      <w:spacing w:after="100"/>
      <w:ind w:left="220"/>
    </w:pPr>
  </w:style>
  <w:style w:type="character" w:styleId="Platzhaltertext">
    <w:name w:val="Placeholder Text"/>
    <w:basedOn w:val="Absatz-Standardschriftart"/>
    <w:uiPriority w:val="99"/>
    <w:semiHidden/>
    <w:rsid w:val="00064515"/>
    <w:rPr>
      <w:color w:val="808080"/>
    </w:rPr>
  </w:style>
  <w:style w:type="character" w:customStyle="1" w:styleId="ui-provider">
    <w:name w:val="ui-provider"/>
    <w:basedOn w:val="Absatz-Standardschriftart"/>
    <w:rsid w:val="00B52DA0"/>
  </w:style>
  <w:style w:type="table" w:styleId="Tabellenraster">
    <w:name w:val="Table Grid"/>
    <w:basedOn w:val="NormaleTabelle"/>
    <w:uiPriority w:val="39"/>
    <w:rsid w:val="00B52DA0"/>
    <w:pPr>
      <w:spacing w:after="0" w:line="240" w:lineRule="auto"/>
    </w:pPr>
    <w:rPr>
      <w:rFonts w:eastAsiaTheme="minorEastAsia"/>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3">
    <w:name w:val="toc 3"/>
    <w:basedOn w:val="Standard"/>
    <w:next w:val="Standard"/>
    <w:autoRedefine/>
    <w:uiPriority w:val="39"/>
    <w:unhideWhenUsed/>
    <w:rsid w:val="004777B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avasis.biz/de/agb-avasis/agb-gmbh" TargetMode="External"/><Relationship Id="rId47"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36" Type="http://schemas.openxmlformats.org/officeDocument/2006/relationships/image" Target="media/image19.png"/><Relationship Id="rId15" Type="http://schemas.microsoft.com/office/2016/09/relationships/commentsIds" Target="commentsIds.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hyperlink" Target="https://www.avasis.biz/de/downloads" TargetMode="External"/><Relationship Id="rId31" Type="http://schemas.openxmlformats.org/officeDocument/2006/relationships/image" Target="media/image14.png"/><Relationship Id="rId44" Type="http://schemas.openxmlformats.org/officeDocument/2006/relationships/footer" Target="footer1.xml"/><Relationship Id="rId48" Type="http://schemas.openxmlformats.org/officeDocument/2006/relationships/theme" Target="theme/theme1.xml"/><Relationship Id="rId9" Type="http://schemas.openxmlformats.org/officeDocument/2006/relationships/settings" Target="settings.xml"/><Relationship Id="rId14" Type="http://schemas.microsoft.com/office/2011/relationships/commentsExtended" Target="commentsExtended.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microsoft.com/office/2011/relationships/people" Target="people.xml"/><Relationship Id="rId20" Type="http://schemas.openxmlformats.org/officeDocument/2006/relationships/image" Target="media/image3.png"/><Relationship Id="rId4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9EBEC2D9D704B70A07BE3C036313565"/>
        <w:category>
          <w:name w:val="Allgemein"/>
          <w:gallery w:val="placeholder"/>
        </w:category>
        <w:types>
          <w:type w:val="bbPlcHdr"/>
        </w:types>
        <w:behaviors>
          <w:behavior w:val="content"/>
        </w:behaviors>
        <w:guid w:val="{2A6E99E6-7811-4980-B60A-36DDA570A04B}"/>
      </w:docPartPr>
      <w:docPartBody>
        <w:p w:rsidR="002F3E26" w:rsidRDefault="002F3E26" w:rsidP="002F3E26">
          <w:pPr>
            <w:pStyle w:val="A9EBEC2D9D704B70A07BE3C036313565"/>
          </w:pPr>
          <w:r w:rsidRPr="004B15B5">
            <w:rPr>
              <w:rStyle w:val="Platzhaltertext"/>
            </w:rPr>
            <w:t>Klicken oder tippen Sie hier, um Text einzugeben.</w:t>
          </w:r>
        </w:p>
      </w:docPartBody>
    </w:docPart>
    <w:docPart>
      <w:docPartPr>
        <w:name w:val="928E321E07A94F8D9A77C28B141805FB"/>
        <w:category>
          <w:name w:val="Allgemein"/>
          <w:gallery w:val="placeholder"/>
        </w:category>
        <w:types>
          <w:type w:val="bbPlcHdr"/>
        </w:types>
        <w:behaviors>
          <w:behavior w:val="content"/>
        </w:behaviors>
        <w:guid w:val="{F5207247-2771-46E6-A7B2-03956D80E99B}"/>
      </w:docPartPr>
      <w:docPartBody>
        <w:p w:rsidR="002F3E26" w:rsidRDefault="002F3E26" w:rsidP="002F3E26">
          <w:pPr>
            <w:pStyle w:val="928E321E07A94F8D9A77C28B141805FB"/>
          </w:pPr>
          <w:r w:rsidRPr="005C0532">
            <w:rPr>
              <w:rStyle w:val="Platzhaltertext"/>
            </w:rPr>
            <w:t>[Publish Date]</w:t>
          </w:r>
        </w:p>
      </w:docPartBody>
    </w:docPart>
    <w:docPart>
      <w:docPartPr>
        <w:name w:val="D1B26DA57418489FB0A0FF2D269B58BD"/>
        <w:category>
          <w:name w:val="Allgemein"/>
          <w:gallery w:val="placeholder"/>
        </w:category>
        <w:types>
          <w:type w:val="bbPlcHdr"/>
        </w:types>
        <w:behaviors>
          <w:behavior w:val="content"/>
        </w:behaviors>
        <w:guid w:val="{2709B8E2-207A-4B33-9542-EEAA3F5AA75D}"/>
      </w:docPartPr>
      <w:docPartBody>
        <w:p w:rsidR="002F3E26" w:rsidRDefault="002F3E26" w:rsidP="002F3E26">
          <w:pPr>
            <w:pStyle w:val="D1B26DA57418489FB0A0FF2D269B58BD"/>
          </w:pPr>
          <w:r w:rsidRPr="004B15B5">
            <w:rPr>
              <w:rStyle w:val="Platzhaltertext"/>
            </w:rPr>
            <w:t>Klicken oder tippen Sie,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Light">
    <w:altName w:val="Arial"/>
    <w:panose1 w:val="02000503040000020004"/>
    <w:charset w:val="00"/>
    <w:family w:val="auto"/>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F53"/>
    <w:rsid w:val="0023627C"/>
    <w:rsid w:val="00293612"/>
    <w:rsid w:val="002F3E26"/>
    <w:rsid w:val="0051241A"/>
    <w:rsid w:val="00540BE7"/>
    <w:rsid w:val="008367F3"/>
    <w:rsid w:val="009674C5"/>
    <w:rsid w:val="00A266E1"/>
    <w:rsid w:val="00AA2907"/>
    <w:rsid w:val="00E60F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F3E26"/>
    <w:rPr>
      <w:color w:val="808080"/>
    </w:rPr>
  </w:style>
  <w:style w:type="paragraph" w:customStyle="1" w:styleId="A9EBEC2D9D704B70A07BE3C036313565">
    <w:name w:val="A9EBEC2D9D704B70A07BE3C036313565"/>
    <w:rsid w:val="002F3E26"/>
  </w:style>
  <w:style w:type="paragraph" w:customStyle="1" w:styleId="928E321E07A94F8D9A77C28B141805FB">
    <w:name w:val="928E321E07A94F8D9A77C28B141805FB"/>
    <w:rsid w:val="002F3E26"/>
  </w:style>
  <w:style w:type="paragraph" w:customStyle="1" w:styleId="D1B26DA57418489FB0A0FF2D269B58BD">
    <w:name w:val="D1B26DA57418489FB0A0FF2D269B58BD"/>
    <w:rsid w:val="002F3E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Larissa">
  <a:themeElements>
    <a:clrScheme name="avasis Farben">
      <a:dk1>
        <a:srgbClr val="351F65"/>
      </a:dk1>
      <a:lt1>
        <a:sysClr val="window" lastClr="FFFFFF"/>
      </a:lt1>
      <a:dk2>
        <a:srgbClr val="676C73"/>
      </a:dk2>
      <a:lt2>
        <a:srgbClr val="E7E8ED"/>
      </a:lt2>
      <a:accent1>
        <a:srgbClr val="D70B4A"/>
      </a:accent1>
      <a:accent2>
        <a:srgbClr val="FFD23F"/>
      </a:accent2>
      <a:accent3>
        <a:srgbClr val="3ABDAE"/>
      </a:accent3>
      <a:accent4>
        <a:srgbClr val="11032D"/>
      </a:accent4>
      <a:accent5>
        <a:srgbClr val="4F397F"/>
      </a:accent5>
      <a:accent6>
        <a:srgbClr val="735F9E"/>
      </a:accent6>
      <a:hlink>
        <a:srgbClr val="735F9E"/>
      </a:hlink>
      <a:folHlink>
        <a:srgbClr val="735F9E"/>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4E1CEC666DD884A99ADBEA456ACCD25" ma:contentTypeVersion="4" ma:contentTypeDescription="Ein neues Dokument erstellen." ma:contentTypeScope="" ma:versionID="d58fc72adc2c1513270760a4cfe6f874">
  <xsd:schema xmlns:xsd="http://www.w3.org/2001/XMLSchema" xmlns:xs="http://www.w3.org/2001/XMLSchema" xmlns:p="http://schemas.microsoft.com/office/2006/metadata/properties" xmlns:ns2="076c90f6-e77f-411a-8aaf-36be68075e2f" targetNamespace="http://schemas.microsoft.com/office/2006/metadata/properties" ma:root="true" ma:fieldsID="000dd9985291ffc77197e4e993ac0286" ns2:_="">
    <xsd:import namespace="076c90f6-e77f-411a-8aaf-36be68075e2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c90f6-e77f-411a-8aaf-36be68075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Dokument</p:Name>
  <p:Description/>
  <p:Statement/>
  <p:PolicyItems>
    <p:PolicyItem featureId="Microsoft.Office.RecordsManagement.PolicyFeatures.PolicyLabel" staticId="0x010100B880086FBBBE1640B621DF54C4C3C960|801092262" UniqueId="eb8e03e5-4cba-4a4d-9634-9a3b0f849d84">
      <p:Name>Bezeichnungen</p:Name>
      <p:Description>Generiert Bezeichnungen, die in Microsoft Office-Dokumente eingefügt werden können, um sicherzustellen, dass Dokumenteigenschaften oder sonstige wichtige Informationen beim Drucken von Dokumenten enthalten sind. Bezeichnungen können auch für die Suche nach Dokumenten verwendet werden.</p:Description>
      <p:CustomData>
        <label>
          <segment type="metadata">_UIVersionString</segment>
        </label>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cument" ma:contentTypeID="0x010100B880086FBBBE1640B621DF54C4C3C960" ma:contentTypeVersion="27" ma:contentTypeDescription="Create a new document." ma:contentTypeScope="" ma:versionID="ce7744192cb4610d61f1381542e3a1d1">
  <xsd:schema xmlns:xsd="http://www.w3.org/2001/XMLSchema" xmlns:xs="http://www.w3.org/2001/XMLSchema" xmlns:p="http://schemas.microsoft.com/office/2006/metadata/properties" xmlns:ns1="http://schemas.microsoft.com/sharepoint/v3" xmlns:ns2="857e14c5-a925-4407-bcc3-4aa352b1b422" xmlns:ns3="10f6ccab-4075-426d-8fca-b26a9f35cd1e" xmlns:ns4="64752302-1228-4aeb-a6e3-5fcb8edfa7f5" targetNamespace="http://schemas.microsoft.com/office/2006/metadata/properties" ma:root="true" ma:fieldsID="e787424ef9eb76365b4da27a6d927fa7" ns1:_="" ns2:_="" ns3:_="" ns4:_="">
    <xsd:import namespace="http://schemas.microsoft.com/sharepoint/v3"/>
    <xsd:import namespace="857e14c5-a925-4407-bcc3-4aa352b1b422"/>
    <xsd:import namespace="10f6ccab-4075-426d-8fca-b26a9f35cd1e"/>
    <xsd:import namespace="64752302-1228-4aeb-a6e3-5fcb8edfa7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1:_dlc_Exempt"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element name="_dlc_Exempt" ma:index="28"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7e14c5-a925-4407-bcc3-4aa352b1b4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f6ccab-4075-426d-8fca-b26a9f35cd1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2c58ff6-8f8f-4204-81ab-741388e22b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LCPolicyLabelValue" ma:index="29"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0" nillable="true" ma:displayName="Clientbezeichnungswert" ma:description="Speichert den letzten Bezeichnungswert, der auf dem Client errechnet wurde." ma:hidden="true" ma:internalName="DLCPolicyLabelClientValue" ma:readOnly="false">
      <xsd:simpleType>
        <xsd:restriction base="dms:Note"/>
      </xsd:simpleType>
    </xsd:element>
    <xsd:element name="DLCPolicyLabelLock" ma:index="31" nillable="true" ma:displayName="Bezeichnung gesperrt" ma:description="Gibt an, ob die Bezeichnung zu aktualisieren ist, wenn Elementeigenschaften geändert werden."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752302-1228-4aeb-a6e3-5fcb8edfa7f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cdce181-50f1-4a2d-9e06-c2f79a9f383d}" ma:internalName="TaxCatchAll" ma:showField="CatchAllData" ma:web="64752302-1228-4aeb-a6e3-5fcb8edfa7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08D6E5-9D7A-483D-B4BC-75B1E58AECDE}">
  <ds:schemaRefs>
    <ds:schemaRef ds:uri="http://schemas.openxmlformats.org/officeDocument/2006/bibliography"/>
  </ds:schemaRefs>
</ds:datastoreItem>
</file>

<file path=customXml/itemProps2.xml><?xml version="1.0" encoding="utf-8"?>
<ds:datastoreItem xmlns:ds="http://schemas.openxmlformats.org/officeDocument/2006/customXml" ds:itemID="{C5947F12-BA54-4B5E-8DD0-242D9BAD5E41}"/>
</file>

<file path=customXml/itemProps3.xml><?xml version="1.0" encoding="utf-8"?>
<ds:datastoreItem xmlns:ds="http://schemas.openxmlformats.org/officeDocument/2006/customXml" ds:itemID="{EAB8BEE0-C4DA-4A5E-AA8F-1FE6A23FF669}">
  <ds:schemaRefs>
    <ds:schemaRef ds:uri="http://schemas.microsoft.com/sharepoint/v3/contenttype/forms"/>
  </ds:schemaRefs>
</ds:datastoreItem>
</file>

<file path=customXml/itemProps4.xml><?xml version="1.0" encoding="utf-8"?>
<ds:datastoreItem xmlns:ds="http://schemas.openxmlformats.org/officeDocument/2006/customXml" ds:itemID="{49496C9F-8440-4262-A173-85971ED4B62B}">
  <ds:schemaRefs>
    <ds:schemaRef ds:uri="office.server.policy"/>
  </ds:schemaRefs>
</ds:datastoreItem>
</file>

<file path=customXml/itemProps5.xml><?xml version="1.0" encoding="utf-8"?>
<ds:datastoreItem xmlns:ds="http://schemas.openxmlformats.org/officeDocument/2006/customXml" ds:itemID="{FEA19B72-8ABB-4960-BCD9-28D10D00F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7e14c5-a925-4407-bcc3-4aa352b1b422"/>
    <ds:schemaRef ds:uri="10f6ccab-4075-426d-8fca-b26a9f35cd1e"/>
    <ds:schemaRef ds:uri="64752302-1228-4aeb-a6e3-5fcb8edfa7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37BF2FB-EDFF-4E04-9DA7-57A74B663748}">
  <ds:schemaRefs>
    <ds:schemaRef ds:uri="http://schemas.microsoft.com/office/2006/metadata/properties"/>
    <ds:schemaRef ds:uri="http://schemas.microsoft.com/office/infopath/2007/PartnerControls"/>
    <ds:schemaRef ds:uri="http://schemas.microsoft.com/sharepoint/v3"/>
    <ds:schemaRef ds:uri="10f6ccab-4075-426d-8fca-b26a9f35cd1e"/>
    <ds:schemaRef ds:uri="64752302-1228-4aeb-a6e3-5fcb8edfa7f5"/>
  </ds:schemaRefs>
</ds:datastoreItem>
</file>

<file path=docProps/app.xml><?xml version="1.0" encoding="utf-8"?>
<Properties xmlns="http://schemas.openxmlformats.org/officeDocument/2006/extended-properties" xmlns:vt="http://schemas.openxmlformats.org/officeDocument/2006/docPropsVTypes">
  <Template>Leer_mitFusszeile_avasisGruppe.dotx</Template>
  <TotalTime>0</TotalTime>
  <Pages>16</Pages>
  <Words>3696</Words>
  <Characters>23286</Characters>
  <Application>Microsoft Office Word</Application>
  <DocSecurity>0</DocSecurity>
  <Lines>194</Lines>
  <Paragraphs>53</Paragraphs>
  <ScaleCrop>false</ScaleCrop>
  <HeadingPairs>
    <vt:vector size="2" baseType="variant">
      <vt:variant>
        <vt:lpstr>Titel</vt:lpstr>
      </vt:variant>
      <vt:variant>
        <vt:i4>1</vt:i4>
      </vt:variant>
    </vt:vector>
  </HeadingPairs>
  <TitlesOfParts>
    <vt:vector size="1" baseType="lpstr">
      <vt:lpstr/>
    </vt:vector>
  </TitlesOfParts>
  <Company>avasis</Company>
  <LinksUpToDate>false</LinksUpToDate>
  <CharactersWithSpaces>26929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Mannhart</dc:creator>
  <cp:lastModifiedBy>Iris Mannhart</cp:lastModifiedBy>
  <cp:revision>2</cp:revision>
  <cp:lastPrinted>2011-06-17T07:13:00Z</cp:lastPrinted>
  <dcterms:created xsi:type="dcterms:W3CDTF">2024-08-05T07:33:00Z</dcterms:created>
  <dcterms:modified xsi:type="dcterms:W3CDTF">2024-08-05T07:33:00Z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0x010100B880086FBBBE1640B621DF54C4C3C960</vt:lpwstr>
  </property>
  <property fmtid="{D5CDD505-2E9C-101B-9397-08002B2CF9AE}" pid="3" name="MediaServiceImageTags">
    <vt:lpwstr/>
  </property>
</Properties>
</file>